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A95" w:rsidRDefault="00FE7A95" w:rsidP="00FE7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GODEWYN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FE7A95" w:rsidRDefault="00FE7A95" w:rsidP="00FE7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Pulham, Norfolk. Husbandman.</w:t>
      </w:r>
    </w:p>
    <w:p w:rsidR="00FE7A95" w:rsidRDefault="00FE7A95" w:rsidP="00FE7A95">
      <w:pPr>
        <w:rPr>
          <w:rFonts w:ascii="Times New Roman" w:hAnsi="Times New Roman" w:cs="Times New Roman"/>
        </w:rPr>
      </w:pPr>
    </w:p>
    <w:p w:rsidR="00FE7A95" w:rsidRDefault="00FE7A95" w:rsidP="00FE7A95">
      <w:pPr>
        <w:rPr>
          <w:rFonts w:ascii="Times New Roman" w:hAnsi="Times New Roman" w:cs="Times New Roman"/>
        </w:rPr>
      </w:pPr>
    </w:p>
    <w:p w:rsidR="00FE7A95" w:rsidRDefault="00FE7A95" w:rsidP="00FE7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Foxlee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Harleston</w:t>
      </w:r>
      <w:proofErr w:type="spellEnd"/>
      <w:r>
        <w:rPr>
          <w:rFonts w:ascii="Times New Roman" w:hAnsi="Times New Roman" w:cs="Times New Roman"/>
        </w:rPr>
        <w:t xml:space="preserve">(q.v.) brought a plaint of debt against him, </w:t>
      </w:r>
    </w:p>
    <w:p w:rsidR="00FE7A95" w:rsidRDefault="00FE7A95" w:rsidP="00FE7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Freman</w:t>
      </w:r>
      <w:proofErr w:type="spellEnd"/>
      <w:r>
        <w:rPr>
          <w:rFonts w:ascii="Times New Roman" w:hAnsi="Times New Roman" w:cs="Times New Roman"/>
        </w:rPr>
        <w:t xml:space="preserve"> of Denton(q.v.) and John Tomson of Lowestoft, Suffolk(q.v.).</w:t>
      </w:r>
    </w:p>
    <w:p w:rsidR="00FE7A95" w:rsidRDefault="00FE7A95" w:rsidP="00FE7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FE7A95" w:rsidRDefault="00FE7A95" w:rsidP="00FE7A95">
      <w:pPr>
        <w:rPr>
          <w:rFonts w:ascii="Times New Roman" w:hAnsi="Times New Roman" w:cs="Times New Roman"/>
        </w:rPr>
      </w:pPr>
    </w:p>
    <w:p w:rsidR="00FE7A95" w:rsidRDefault="00FE7A95" w:rsidP="00FE7A95">
      <w:pPr>
        <w:rPr>
          <w:rFonts w:ascii="Times New Roman" w:hAnsi="Times New Roman" w:cs="Times New Roman"/>
        </w:rPr>
      </w:pPr>
    </w:p>
    <w:p w:rsidR="00FE7A95" w:rsidRDefault="00FE7A95" w:rsidP="00FE7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:rsidR="006B2F86" w:rsidRPr="00E71FC3" w:rsidRDefault="00FE7A95" w:rsidP="00E71FC3">
      <w:pPr>
        <w:pStyle w:val="NoSpacing"/>
      </w:pPr>
      <w:bookmarkStart w:id="0" w:name="_GoBack"/>
      <w:bookmarkEnd w:id="0"/>
    </w:p>
    <w:sectPr w:rsidR="006B2F86" w:rsidRPr="00E71FC3" w:rsidSect="00FE7A95">
      <w:footerReference w:type="default" r:id="rId7"/>
      <w:pgSz w:w="11906" w:h="16838"/>
      <w:pgMar w:top="1440" w:right="128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7A95" w:rsidRDefault="00FE7A95" w:rsidP="00E71FC3">
      <w:r>
        <w:separator/>
      </w:r>
    </w:p>
  </w:endnote>
  <w:endnote w:type="continuationSeparator" w:id="0">
    <w:p w:rsidR="00FE7A95" w:rsidRDefault="00FE7A9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7A95" w:rsidRDefault="00FE7A95" w:rsidP="00E71FC3">
      <w:r>
        <w:separator/>
      </w:r>
    </w:p>
  </w:footnote>
  <w:footnote w:type="continuationSeparator" w:id="0">
    <w:p w:rsidR="00FE7A95" w:rsidRDefault="00FE7A9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9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993AD4-9E20-4DBD-B959-EE45EBE77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7A9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E7A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2017-11-04T19:54:00Z</dcterms:created>
  <dcterms:modified xsi:type="dcterms:W3CDTF">2017-11-04T19:54:00Z</dcterms:modified>
</cp:coreProperties>
</file>