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54CECF" w14:textId="77777777" w:rsidR="00AE2914" w:rsidRDefault="00AE2914" w:rsidP="00AE29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GODEWYN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fl.1404)</w:t>
      </w:r>
    </w:p>
    <w:p w14:paraId="388E7FEB" w14:textId="77777777" w:rsidR="00AE2914" w:rsidRDefault="00AE2914" w:rsidP="00AE29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Oakham Hospital, Rutland.</w:t>
      </w:r>
    </w:p>
    <w:p w14:paraId="4DCE1BD4" w14:textId="77777777" w:rsidR="00AE2914" w:rsidRDefault="00AE2914" w:rsidP="00AE2914">
      <w:pPr>
        <w:rPr>
          <w:rFonts w:ascii="Times New Roman" w:hAnsi="Times New Roman" w:cs="Times New Roman"/>
          <w:sz w:val="24"/>
          <w:szCs w:val="24"/>
        </w:rPr>
      </w:pPr>
    </w:p>
    <w:p w14:paraId="770E835B" w14:textId="77777777" w:rsidR="00AE2914" w:rsidRDefault="00AE2914" w:rsidP="00AE2914">
      <w:pPr>
        <w:rPr>
          <w:rFonts w:ascii="Times New Roman" w:hAnsi="Times New Roman" w:cs="Times New Roman"/>
          <w:sz w:val="24"/>
          <w:szCs w:val="24"/>
        </w:rPr>
      </w:pPr>
    </w:p>
    <w:p w14:paraId="02D2371E" w14:textId="77777777" w:rsidR="00AE2914" w:rsidRDefault="00AE2914" w:rsidP="00AE29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Oct.1404</w:t>
      </w:r>
      <w:r>
        <w:rPr>
          <w:rFonts w:ascii="Times New Roman" w:hAnsi="Times New Roman" w:cs="Times New Roman"/>
          <w:sz w:val="24"/>
          <w:szCs w:val="24"/>
        </w:rPr>
        <w:tab/>
        <w:t>William Dalby of Oakham(q.v.), bequeathed him £3.</w:t>
      </w:r>
    </w:p>
    <w:p w14:paraId="55993384" w14:textId="77777777" w:rsidR="00AE2914" w:rsidRDefault="00AE2914" w:rsidP="00AE29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Register of Bishop Philip </w:t>
      </w:r>
      <w:proofErr w:type="spellStart"/>
      <w:r>
        <w:rPr>
          <w:rFonts w:ascii="Times New Roman" w:hAnsi="Times New Roman" w:cs="Times New Roman"/>
          <w:sz w:val="24"/>
          <w:szCs w:val="24"/>
        </w:rPr>
        <w:t>Repingdon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1405-1419” ed. Margaret </w:t>
      </w:r>
    </w:p>
    <w:p w14:paraId="715A42F1" w14:textId="77777777" w:rsidR="00AE2914" w:rsidRDefault="00AE2914" w:rsidP="00AE2914">
      <w:pPr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Archer, pub. Lincoln Record Society 1962 vol.1 pp.24-5)</w:t>
      </w:r>
    </w:p>
    <w:p w14:paraId="2EC70F4A" w14:textId="77777777" w:rsidR="00AE2914" w:rsidRDefault="00AE2914" w:rsidP="00AE2914">
      <w:pPr>
        <w:rPr>
          <w:rFonts w:ascii="Times New Roman" w:hAnsi="Times New Roman" w:cs="Times New Roman"/>
          <w:sz w:val="24"/>
          <w:szCs w:val="24"/>
        </w:rPr>
      </w:pPr>
    </w:p>
    <w:p w14:paraId="25A2478D" w14:textId="77777777" w:rsidR="00AE2914" w:rsidRDefault="00AE2914" w:rsidP="00AE2914">
      <w:pPr>
        <w:rPr>
          <w:rFonts w:ascii="Times New Roman" w:hAnsi="Times New Roman" w:cs="Times New Roman"/>
          <w:sz w:val="24"/>
          <w:szCs w:val="24"/>
        </w:rPr>
      </w:pPr>
    </w:p>
    <w:p w14:paraId="5D9FB281" w14:textId="77777777" w:rsidR="00AE2914" w:rsidRDefault="00AE2914" w:rsidP="00AE29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September 2022</w:t>
      </w:r>
    </w:p>
    <w:p w14:paraId="077D08B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A6921B" w14:textId="77777777" w:rsidR="00AE2914" w:rsidRDefault="00AE2914" w:rsidP="009139A6">
      <w:r>
        <w:separator/>
      </w:r>
    </w:p>
  </w:endnote>
  <w:endnote w:type="continuationSeparator" w:id="0">
    <w:p w14:paraId="2CB041CE" w14:textId="77777777" w:rsidR="00AE2914" w:rsidRDefault="00AE291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478E5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513F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3455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C4D8AB" w14:textId="77777777" w:rsidR="00AE2914" w:rsidRDefault="00AE2914" w:rsidP="009139A6">
      <w:r>
        <w:separator/>
      </w:r>
    </w:p>
  </w:footnote>
  <w:footnote w:type="continuationSeparator" w:id="0">
    <w:p w14:paraId="3792DBA5" w14:textId="77777777" w:rsidR="00AE2914" w:rsidRDefault="00AE291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1ED2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B783E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6BA5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914"/>
    <w:rsid w:val="000666E0"/>
    <w:rsid w:val="002510B7"/>
    <w:rsid w:val="005C130B"/>
    <w:rsid w:val="00826F5C"/>
    <w:rsid w:val="009139A6"/>
    <w:rsid w:val="009448BB"/>
    <w:rsid w:val="00947624"/>
    <w:rsid w:val="00A3176C"/>
    <w:rsid w:val="00AE2914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3988AF"/>
  <w15:chartTrackingRefBased/>
  <w15:docId w15:val="{B6E75216-FDCC-49FF-AC92-E74F798B0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2914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2022-11-25T21:49:00Z</dcterms:created>
  <dcterms:modified xsi:type="dcterms:W3CDTF">2022-11-25T21:49:00Z</dcterms:modified>
</cp:coreProperties>
</file>