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6FD47" w14:textId="77777777" w:rsidR="005B5E3C" w:rsidRDefault="005B5E3C" w:rsidP="005B5E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GODEWAYN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40F8101" w14:textId="77777777" w:rsidR="005B5E3C" w:rsidRDefault="005B5E3C" w:rsidP="005B5E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71D4F8FF" w14:textId="77777777" w:rsidR="005B5E3C" w:rsidRDefault="005B5E3C" w:rsidP="005B5E3C">
      <w:pPr>
        <w:pStyle w:val="NoSpacing"/>
        <w:rPr>
          <w:rFonts w:cs="Times New Roman"/>
          <w:szCs w:val="24"/>
        </w:rPr>
      </w:pPr>
    </w:p>
    <w:p w14:paraId="12615596" w14:textId="77777777" w:rsidR="005B5E3C" w:rsidRDefault="005B5E3C" w:rsidP="005B5E3C">
      <w:pPr>
        <w:pStyle w:val="NoSpacing"/>
        <w:rPr>
          <w:rFonts w:cs="Times New Roman"/>
          <w:szCs w:val="24"/>
        </w:rPr>
      </w:pPr>
    </w:p>
    <w:p w14:paraId="3B1D1437" w14:textId="77777777" w:rsidR="005B5E3C" w:rsidRDefault="005B5E3C" w:rsidP="005B5E3C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659D48B6" w14:textId="77777777" w:rsidR="005B5E3C" w:rsidRDefault="005B5E3C" w:rsidP="005B5E3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DFB59F0" w14:textId="77777777" w:rsidR="005B5E3C" w:rsidRDefault="005B5E3C" w:rsidP="005B5E3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EB634A4" w14:textId="77777777" w:rsidR="005B5E3C" w:rsidRDefault="005B5E3C" w:rsidP="005B5E3C">
      <w:pPr>
        <w:pStyle w:val="NoSpacing"/>
        <w:rPr>
          <w:rFonts w:cs="Times New Roman"/>
          <w:szCs w:val="24"/>
        </w:rPr>
      </w:pPr>
    </w:p>
    <w:p w14:paraId="7F0E32FE" w14:textId="77777777" w:rsidR="005B5E3C" w:rsidRDefault="005B5E3C" w:rsidP="005B5E3C">
      <w:pPr>
        <w:pStyle w:val="NoSpacing"/>
        <w:rPr>
          <w:rFonts w:cs="Times New Roman"/>
          <w:szCs w:val="24"/>
        </w:rPr>
      </w:pPr>
    </w:p>
    <w:p w14:paraId="5EC73C0C" w14:textId="77777777" w:rsidR="005B5E3C" w:rsidRDefault="005B5E3C" w:rsidP="005B5E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2022</w:t>
      </w:r>
    </w:p>
    <w:p w14:paraId="37649D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01FD4" w14:textId="77777777" w:rsidR="005B5E3C" w:rsidRDefault="005B5E3C" w:rsidP="009139A6">
      <w:r>
        <w:separator/>
      </w:r>
    </w:p>
  </w:endnote>
  <w:endnote w:type="continuationSeparator" w:id="0">
    <w:p w14:paraId="50264DAA" w14:textId="77777777" w:rsidR="005B5E3C" w:rsidRDefault="005B5E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AC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DA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D90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533A8" w14:textId="77777777" w:rsidR="005B5E3C" w:rsidRDefault="005B5E3C" w:rsidP="009139A6">
      <w:r>
        <w:separator/>
      </w:r>
    </w:p>
  </w:footnote>
  <w:footnote w:type="continuationSeparator" w:id="0">
    <w:p w14:paraId="7E1D1B80" w14:textId="77777777" w:rsidR="005B5E3C" w:rsidRDefault="005B5E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953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0D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0BE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3C"/>
    <w:rsid w:val="000666E0"/>
    <w:rsid w:val="002510B7"/>
    <w:rsid w:val="005B5E3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3AC1"/>
  <w15:chartTrackingRefBased/>
  <w15:docId w15:val="{4A905063-21C4-4B4A-B974-781F9822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2022-11-23T21:21:00Z</dcterms:created>
  <dcterms:modified xsi:type="dcterms:W3CDTF">2022-11-23T21:22:00Z</dcterms:modified>
</cp:coreProperties>
</file>