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7475E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GODESTONE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219B417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1ED97A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8A18BA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5E377A0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Surrey, except the</w:t>
      </w:r>
    </w:p>
    <w:p w14:paraId="32713015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 of Southwark.</w:t>
      </w:r>
    </w:p>
    <w:p w14:paraId="3B4E7251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4B845B5A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B161F0" w14:textId="77777777" w:rsidR="00BC0305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0710A6" w14:textId="77777777" w:rsidR="00BC0305" w:rsidRPr="00680D2B" w:rsidRDefault="00BC0305" w:rsidP="00BC0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77FBBA4E" w14:textId="01168FB1" w:rsidR="00BA00AB" w:rsidRPr="00BC030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C03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F7543" w14:textId="77777777" w:rsidR="00BC0305" w:rsidRDefault="00BC0305" w:rsidP="009139A6">
      <w:r>
        <w:separator/>
      </w:r>
    </w:p>
  </w:endnote>
  <w:endnote w:type="continuationSeparator" w:id="0">
    <w:p w14:paraId="37736C9D" w14:textId="77777777" w:rsidR="00BC0305" w:rsidRDefault="00BC03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EC2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10F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03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73FEB" w14:textId="77777777" w:rsidR="00BC0305" w:rsidRDefault="00BC0305" w:rsidP="009139A6">
      <w:r>
        <w:separator/>
      </w:r>
    </w:p>
  </w:footnote>
  <w:footnote w:type="continuationSeparator" w:id="0">
    <w:p w14:paraId="7B1D330D" w14:textId="77777777" w:rsidR="00BC0305" w:rsidRDefault="00BC03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6DF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D2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34A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0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030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3854D"/>
  <w15:chartTrackingRefBased/>
  <w15:docId w15:val="{C23E0D0A-9DB7-4832-AFAE-CDB1472E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2021-05-05T11:38:00Z</dcterms:created>
  <dcterms:modified xsi:type="dcterms:W3CDTF">2021-05-05T11:39:00Z</dcterms:modified>
</cp:coreProperties>
</file>