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86102" w:rsidRDefault="00186102" w:rsidP="001861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1861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102" w:rsidRDefault="00186102" w:rsidP="00564E3C">
      <w:pPr>
        <w:spacing w:after="0" w:line="240" w:lineRule="auto"/>
      </w:pPr>
      <w:r>
        <w:separator/>
      </w:r>
    </w:p>
  </w:endnote>
  <w:endnote w:type="continuationSeparator" w:id="0">
    <w:p w:rsidR="00186102" w:rsidRDefault="001861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6102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102" w:rsidRDefault="00186102" w:rsidP="00564E3C">
      <w:pPr>
        <w:spacing w:after="0" w:line="240" w:lineRule="auto"/>
      </w:pPr>
      <w:r>
        <w:separator/>
      </w:r>
    </w:p>
  </w:footnote>
  <w:footnote w:type="continuationSeparator" w:id="0">
    <w:p w:rsidR="00186102" w:rsidRDefault="001861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02"/>
    <w:rsid w:val="0018610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4823"/>
  <w15:chartTrackingRefBased/>
  <w15:docId w15:val="{CC207FD8-5135-4448-9EFD-5BCF2905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2015-12-13T20:45:00Z</dcterms:created>
  <dcterms:modified xsi:type="dcterms:W3CDTF">2015-12-13T20:46:00Z</dcterms:modified>
</cp:coreProperties>
</file>