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23C3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3193B85F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4E7C3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BCFC0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</w:t>
      </w:r>
    </w:p>
    <w:p w14:paraId="2C2DBD29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Sandwich and all adjacent ports and places the subsidy granted to</w:t>
      </w:r>
    </w:p>
    <w:p w14:paraId="71BEA183" w14:textId="4AE544B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King at the last Parliament.   (C.F.R. 1399-1405 p.206)</w:t>
      </w:r>
    </w:p>
    <w:p w14:paraId="4234F7DD" w14:textId="77777777" w:rsidR="005E7796" w:rsidRDefault="005E7796" w:rsidP="005E7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Holym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the port</w:t>
      </w:r>
    </w:p>
    <w:p w14:paraId="588A06D5" w14:textId="27793234" w:rsidR="005E7796" w:rsidRDefault="005E7796" w:rsidP="005E77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Sandwich and all adjacent ports and places the subsidy granted to the King at the last Parliament.   (C.F.R. 1399-1405 p.207)</w:t>
      </w:r>
    </w:p>
    <w:p w14:paraId="6F87CD4E" w14:textId="77777777" w:rsidR="005E7796" w:rsidRDefault="005E7796" w:rsidP="005E77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94713B4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BB6A1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A4151" w14:textId="77777777" w:rsidR="0004727A" w:rsidRDefault="0004727A" w:rsidP="000472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1033C7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495B6" w14:textId="77777777" w:rsidR="00B8148E" w:rsidRDefault="00B8148E" w:rsidP="009139A6">
      <w:r>
        <w:separator/>
      </w:r>
    </w:p>
  </w:endnote>
  <w:endnote w:type="continuationSeparator" w:id="0">
    <w:p w14:paraId="7F150B00" w14:textId="77777777" w:rsidR="00B8148E" w:rsidRDefault="00B814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D3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B49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4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1F8F" w14:textId="77777777" w:rsidR="00B8148E" w:rsidRDefault="00B8148E" w:rsidP="009139A6">
      <w:r>
        <w:separator/>
      </w:r>
    </w:p>
  </w:footnote>
  <w:footnote w:type="continuationSeparator" w:id="0">
    <w:p w14:paraId="162C296D" w14:textId="77777777" w:rsidR="00B8148E" w:rsidRDefault="00B814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82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6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43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7A"/>
    <w:rsid w:val="0004727A"/>
    <w:rsid w:val="000666E0"/>
    <w:rsid w:val="002510B7"/>
    <w:rsid w:val="005C130B"/>
    <w:rsid w:val="005E7796"/>
    <w:rsid w:val="00826F5C"/>
    <w:rsid w:val="009139A6"/>
    <w:rsid w:val="009448BB"/>
    <w:rsid w:val="00A3176C"/>
    <w:rsid w:val="00AE65F8"/>
    <w:rsid w:val="00B8148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C6CD"/>
  <w15:chartTrackingRefBased/>
  <w15:docId w15:val="{D7FAEB17-2409-4266-9A70-09EE1340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2021-06-14T09:59:00Z</dcterms:created>
  <dcterms:modified xsi:type="dcterms:W3CDTF">2022-01-17T11:41:00Z</dcterms:modified>
</cp:coreProperties>
</file>