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5E65C9" w14:textId="77777777" w:rsidR="000A7E3D" w:rsidRDefault="000A7E3D" w:rsidP="000A7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GODESCOTE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fl.1448)</w:t>
      </w:r>
    </w:p>
    <w:p w14:paraId="0873CFED" w14:textId="77777777" w:rsidR="000A7E3D" w:rsidRDefault="000A7E3D" w:rsidP="000A7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 Brente. Husbandman.</w:t>
      </w:r>
    </w:p>
    <w:p w14:paraId="5DFC6CE5" w14:textId="77777777" w:rsidR="000A7E3D" w:rsidRDefault="000A7E3D" w:rsidP="000A7E3D">
      <w:pPr>
        <w:pStyle w:val="NoSpacing"/>
        <w:rPr>
          <w:rFonts w:cs="Times New Roman"/>
          <w:szCs w:val="24"/>
        </w:rPr>
      </w:pPr>
    </w:p>
    <w:p w14:paraId="37EA7711" w14:textId="77777777" w:rsidR="000A7E3D" w:rsidRDefault="000A7E3D" w:rsidP="000A7E3D">
      <w:pPr>
        <w:pStyle w:val="NoSpacing"/>
        <w:rPr>
          <w:rFonts w:cs="Times New Roman"/>
          <w:szCs w:val="24"/>
        </w:rPr>
      </w:pPr>
    </w:p>
    <w:p w14:paraId="38E693E7" w14:textId="77777777" w:rsidR="000A7E3D" w:rsidRDefault="000A7E3D" w:rsidP="000A7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1448</w:t>
      </w:r>
      <w:r>
        <w:rPr>
          <w:rFonts w:cs="Times New Roman"/>
          <w:szCs w:val="24"/>
        </w:rPr>
        <w:tab/>
        <w:t>Richard Drake(q.v.) brought a plaint of trespass against him and four others.</w:t>
      </w:r>
    </w:p>
    <w:p w14:paraId="00C4DEC3" w14:textId="77777777" w:rsidR="000A7E3D" w:rsidRDefault="000A7E3D" w:rsidP="000A7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4E544A">
          <w:rPr>
            <w:rStyle w:val="Hyperlink"/>
            <w:rFonts w:cs="Times New Roman"/>
            <w:szCs w:val="24"/>
          </w:rPr>
          <w:t>https://waalt.uh.edu/index.php/CP40/748</w:t>
        </w:r>
      </w:hyperlink>
      <w:r>
        <w:rPr>
          <w:rFonts w:cs="Times New Roman"/>
          <w:szCs w:val="24"/>
        </w:rPr>
        <w:t xml:space="preserve"> )</w:t>
      </w:r>
    </w:p>
    <w:p w14:paraId="1BA28A27" w14:textId="77777777" w:rsidR="000A7E3D" w:rsidRDefault="000A7E3D" w:rsidP="000A7E3D">
      <w:pPr>
        <w:pStyle w:val="NoSpacing"/>
        <w:rPr>
          <w:rFonts w:cs="Times New Roman"/>
          <w:szCs w:val="24"/>
        </w:rPr>
      </w:pPr>
    </w:p>
    <w:p w14:paraId="459AAD32" w14:textId="77777777" w:rsidR="000A7E3D" w:rsidRDefault="000A7E3D" w:rsidP="000A7E3D">
      <w:pPr>
        <w:pStyle w:val="NoSpacing"/>
        <w:rPr>
          <w:rFonts w:cs="Times New Roman"/>
          <w:szCs w:val="24"/>
        </w:rPr>
      </w:pPr>
    </w:p>
    <w:p w14:paraId="59F330E4" w14:textId="77777777" w:rsidR="000A7E3D" w:rsidRDefault="000A7E3D" w:rsidP="000A7E3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October 2024</w:t>
      </w:r>
    </w:p>
    <w:p w14:paraId="59F81EA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370A74" w14:textId="77777777" w:rsidR="000A7E3D" w:rsidRDefault="000A7E3D" w:rsidP="009139A6">
      <w:r>
        <w:separator/>
      </w:r>
    </w:p>
  </w:endnote>
  <w:endnote w:type="continuationSeparator" w:id="0">
    <w:p w14:paraId="416127B5" w14:textId="77777777" w:rsidR="000A7E3D" w:rsidRDefault="000A7E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D2EA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F0F8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637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334E1B" w14:textId="77777777" w:rsidR="000A7E3D" w:rsidRDefault="000A7E3D" w:rsidP="009139A6">
      <w:r>
        <w:separator/>
      </w:r>
    </w:p>
  </w:footnote>
  <w:footnote w:type="continuationSeparator" w:id="0">
    <w:p w14:paraId="35BDFCA7" w14:textId="77777777" w:rsidR="000A7E3D" w:rsidRDefault="000A7E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2ABE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316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0F72A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3D"/>
    <w:rsid w:val="000666E0"/>
    <w:rsid w:val="000A7E3D"/>
    <w:rsid w:val="002510B7"/>
    <w:rsid w:val="00270799"/>
    <w:rsid w:val="0041647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D5E9B"/>
  <w15:chartTrackingRefBased/>
  <w15:docId w15:val="{FA574401-3B44-4A69-8BEE-D1138632B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A7E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48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2024-10-01T16:08:00Z</dcterms:created>
  <dcterms:modified xsi:type="dcterms:W3CDTF">2024-10-01T16:08:00Z</dcterms:modified>
</cp:coreProperties>
</file>