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90FF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GODERYK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7A0B6BB6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Barber.</w:t>
      </w:r>
    </w:p>
    <w:p w14:paraId="23302698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56A44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A6C66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Horsele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cutler(q.v.).</w:t>
      </w:r>
    </w:p>
    <w:p w14:paraId="75ED59A5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9511EB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D2B54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40FE2" w14:textId="77777777" w:rsidR="007E2B85" w:rsidRDefault="007E2B85" w:rsidP="007E2B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2022</w:t>
      </w:r>
    </w:p>
    <w:p w14:paraId="41CA8D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E8FE3" w14:textId="77777777" w:rsidR="007E2B85" w:rsidRDefault="007E2B85" w:rsidP="009139A6">
      <w:r>
        <w:separator/>
      </w:r>
    </w:p>
  </w:endnote>
  <w:endnote w:type="continuationSeparator" w:id="0">
    <w:p w14:paraId="1329E222" w14:textId="77777777" w:rsidR="007E2B85" w:rsidRDefault="007E2B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CF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00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B7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41C8D" w14:textId="77777777" w:rsidR="007E2B85" w:rsidRDefault="007E2B85" w:rsidP="009139A6">
      <w:r>
        <w:separator/>
      </w:r>
    </w:p>
  </w:footnote>
  <w:footnote w:type="continuationSeparator" w:id="0">
    <w:p w14:paraId="52E79645" w14:textId="77777777" w:rsidR="007E2B85" w:rsidRDefault="007E2B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F8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B2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F6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85"/>
    <w:rsid w:val="000666E0"/>
    <w:rsid w:val="002510B7"/>
    <w:rsid w:val="005C130B"/>
    <w:rsid w:val="007E2B8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D20CD"/>
  <w15:chartTrackingRefBased/>
  <w15:docId w15:val="{2834A917-0D3A-4363-BE9A-405F7001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2B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2022-08-30T10:36:00Z</dcterms:created>
  <dcterms:modified xsi:type="dcterms:W3CDTF">2022-08-30T10:37:00Z</dcterms:modified>
</cp:coreProperties>
</file>