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20653" w14:textId="77777777" w:rsidR="00DF5D7D" w:rsidRDefault="00DF5D7D" w:rsidP="00DF5D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GODERYK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13E973F3" w14:textId="77777777" w:rsidR="00DF5D7D" w:rsidRDefault="00DF5D7D" w:rsidP="00DF5D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Barber.</w:t>
      </w:r>
    </w:p>
    <w:p w14:paraId="7E11E3ED" w14:textId="77777777" w:rsidR="00DF5D7D" w:rsidRDefault="00DF5D7D" w:rsidP="00DF5D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61F336" w14:textId="77777777" w:rsidR="00DF5D7D" w:rsidRDefault="00DF5D7D" w:rsidP="00DF5D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BC18B0" w14:textId="77777777" w:rsidR="00DF5D7D" w:rsidRDefault="00DF5D7D" w:rsidP="00DF5D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Horsele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cutler(q.v.).</w:t>
      </w:r>
    </w:p>
    <w:p w14:paraId="3A0BE903" w14:textId="77777777" w:rsidR="00DF5D7D" w:rsidRDefault="00DF5D7D" w:rsidP="00DF5D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5F6E018" w14:textId="77777777" w:rsidR="00DF5D7D" w:rsidRDefault="00DF5D7D" w:rsidP="00DF5D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FFE7EA" w14:textId="77777777" w:rsidR="00DF5D7D" w:rsidRDefault="00DF5D7D" w:rsidP="00DF5D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70C4C3" w14:textId="77777777" w:rsidR="00DF5D7D" w:rsidRDefault="00DF5D7D" w:rsidP="00DF5D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August 2022</w:t>
      </w:r>
    </w:p>
    <w:p w14:paraId="3FBE5D3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B13B5" w14:textId="77777777" w:rsidR="00DF5D7D" w:rsidRDefault="00DF5D7D" w:rsidP="009139A6">
      <w:r>
        <w:separator/>
      </w:r>
    </w:p>
  </w:endnote>
  <w:endnote w:type="continuationSeparator" w:id="0">
    <w:p w14:paraId="3C8BBCB7" w14:textId="77777777" w:rsidR="00DF5D7D" w:rsidRDefault="00DF5D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666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FF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8A9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A9DEA" w14:textId="77777777" w:rsidR="00DF5D7D" w:rsidRDefault="00DF5D7D" w:rsidP="009139A6">
      <w:r>
        <w:separator/>
      </w:r>
    </w:p>
  </w:footnote>
  <w:footnote w:type="continuationSeparator" w:id="0">
    <w:p w14:paraId="7E68BB64" w14:textId="77777777" w:rsidR="00DF5D7D" w:rsidRDefault="00DF5D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896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81C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D4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7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5D7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A30A7"/>
  <w15:chartTrackingRefBased/>
  <w15:docId w15:val="{3272B44B-D78E-4940-8B06-56C0E184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F5D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2022-08-30T19:03:00Z</dcterms:created>
  <dcterms:modified xsi:type="dcterms:W3CDTF">2022-08-30T19:04:00Z</dcterms:modified>
</cp:coreProperties>
</file>