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202E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GODERYCHE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202ECF" w:rsidRDefault="00202E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2ECF" w:rsidRDefault="00202E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2ECF" w:rsidRDefault="00202E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Feb.1420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Winchcombe,</w:t>
      </w:r>
    </w:p>
    <w:p w:rsidR="00202ECF" w:rsidRDefault="00202E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Gloucestershire, into the lands of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Corbet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02ECF" w:rsidRDefault="00202E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21-233)</w:t>
      </w:r>
    </w:p>
    <w:p w:rsidR="00202ECF" w:rsidRDefault="00202E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2ECF" w:rsidRDefault="00202E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2ECF" w:rsidRPr="00202ECF" w:rsidRDefault="00202ECF" w:rsidP="00564E3C">
      <w:pPr>
        <w:pStyle w:val="NoSpacing"/>
        <w:rPr>
          <w:rStyle w:val="Emphasis"/>
        </w:rPr>
      </w:pPr>
      <w:r>
        <w:rPr>
          <w:rFonts w:ascii="Times New Roman" w:hAnsi="Times New Roman" w:cs="Times New Roman"/>
          <w:sz w:val="24"/>
          <w:szCs w:val="24"/>
        </w:rPr>
        <w:t>7 February 2016</w:t>
      </w:r>
      <w:bookmarkStart w:id="0" w:name="_GoBack"/>
      <w:bookmarkEnd w:id="0"/>
    </w:p>
    <w:sectPr w:rsidR="00202ECF" w:rsidRPr="00202E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ECF" w:rsidRDefault="00202ECF" w:rsidP="00564E3C">
      <w:pPr>
        <w:spacing w:after="0" w:line="240" w:lineRule="auto"/>
      </w:pPr>
      <w:r>
        <w:separator/>
      </w:r>
    </w:p>
  </w:endnote>
  <w:endnote w:type="continuationSeparator" w:id="0">
    <w:p w:rsidR="00202ECF" w:rsidRDefault="00202EC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02ECF">
      <w:rPr>
        <w:rFonts w:ascii="Times New Roman" w:hAnsi="Times New Roman" w:cs="Times New Roman"/>
        <w:noProof/>
        <w:sz w:val="24"/>
        <w:szCs w:val="24"/>
      </w:rPr>
      <w:t>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ECF" w:rsidRDefault="00202ECF" w:rsidP="00564E3C">
      <w:pPr>
        <w:spacing w:after="0" w:line="240" w:lineRule="auto"/>
      </w:pPr>
      <w:r>
        <w:separator/>
      </w:r>
    </w:p>
  </w:footnote>
  <w:footnote w:type="continuationSeparator" w:id="0">
    <w:p w:rsidR="00202ECF" w:rsidRDefault="00202EC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ECF"/>
    <w:rsid w:val="00202EC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11399"/>
  <w15:chartTrackingRefBased/>
  <w15:docId w15:val="{63D8216F-2417-497A-9937-0DDE485CF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Emphasis">
    <w:name w:val="Emphasis"/>
    <w:basedOn w:val="DefaultParagraphFont"/>
    <w:uiPriority w:val="20"/>
    <w:qFormat/>
    <w:rsid w:val="00202E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2016-02-07T19:44:00Z</dcterms:created>
  <dcterms:modified xsi:type="dcterms:W3CDTF">2016-02-07T19:47:00Z</dcterms:modified>
</cp:coreProperties>
</file>