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GODERICHE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Gloucester into </w:t>
      </w:r>
    </w:p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Ruyhale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in Gloucestershire</w:t>
      </w:r>
    </w:p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24-28)</w:t>
      </w:r>
    </w:p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73F23" w:rsidRDefault="00073F23" w:rsidP="00073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073F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F23" w:rsidRDefault="00073F23" w:rsidP="00564E3C">
      <w:pPr>
        <w:spacing w:after="0" w:line="240" w:lineRule="auto"/>
      </w:pPr>
      <w:r>
        <w:separator/>
      </w:r>
    </w:p>
  </w:endnote>
  <w:endnote w:type="continuationSeparator" w:id="0">
    <w:p w:rsidR="00073F23" w:rsidRDefault="00073F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73F23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F23" w:rsidRDefault="00073F23" w:rsidP="00564E3C">
      <w:pPr>
        <w:spacing w:after="0" w:line="240" w:lineRule="auto"/>
      </w:pPr>
      <w:r>
        <w:separator/>
      </w:r>
    </w:p>
  </w:footnote>
  <w:footnote w:type="continuationSeparator" w:id="0">
    <w:p w:rsidR="00073F23" w:rsidRDefault="00073F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F23"/>
    <w:rsid w:val="00073F2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05B47"/>
  <w15:chartTrackingRefBased/>
  <w15:docId w15:val="{86882634-7514-472D-B917-5612CF37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2016-02-07T21:37:00Z</dcterms:created>
  <dcterms:modified xsi:type="dcterms:W3CDTF">2016-02-07T21:38:00Z</dcterms:modified>
</cp:coreProperties>
</file>