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94E43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GODEMAN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CAC4127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Higham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Leicestershire. Husbandman.</w:t>
      </w:r>
    </w:p>
    <w:p w14:paraId="474C1C5B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DE8A8D2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A1715A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Mason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Witherley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Roger</w:t>
      </w:r>
    </w:p>
    <w:p w14:paraId="59868D91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Man of Hinckley(q.v.) and John Benet of Hinckley(q.v.).</w:t>
      </w:r>
    </w:p>
    <w:p w14:paraId="19F1E7E4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59E51A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B6F707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2FA6A0" w14:textId="77777777" w:rsidR="00CD2DB3" w:rsidRDefault="00CD2DB3" w:rsidP="00CD2DB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14 December 2021</w:t>
      </w:r>
    </w:p>
    <w:p w14:paraId="2EC562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21C04" w14:textId="77777777" w:rsidR="00CD2DB3" w:rsidRDefault="00CD2DB3" w:rsidP="009139A6">
      <w:r>
        <w:separator/>
      </w:r>
    </w:p>
  </w:endnote>
  <w:endnote w:type="continuationSeparator" w:id="0">
    <w:p w14:paraId="50BE42EA" w14:textId="77777777" w:rsidR="00CD2DB3" w:rsidRDefault="00CD2D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27E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FEB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79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5DF13" w14:textId="77777777" w:rsidR="00CD2DB3" w:rsidRDefault="00CD2DB3" w:rsidP="009139A6">
      <w:r>
        <w:separator/>
      </w:r>
    </w:p>
  </w:footnote>
  <w:footnote w:type="continuationSeparator" w:id="0">
    <w:p w14:paraId="1E350AB8" w14:textId="77777777" w:rsidR="00CD2DB3" w:rsidRDefault="00CD2D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47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D2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18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B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2DB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C90E"/>
  <w15:chartTrackingRefBased/>
  <w15:docId w15:val="{52B61B0D-A252-48B6-8CD0-ED0F2AD8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2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2022-01-13T19:49:00Z</dcterms:created>
  <dcterms:modified xsi:type="dcterms:W3CDTF">2022-01-13T19:49:00Z</dcterms:modified>
</cp:coreProperties>
</file>