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95A" w:rsidRDefault="004F495A" w:rsidP="004F495A">
      <w:pPr>
        <w:pStyle w:val="NoSpacing"/>
      </w:pPr>
      <w:r>
        <w:rPr>
          <w:u w:val="single"/>
        </w:rPr>
        <w:t xml:space="preserve">Robert GODEMAN </w:t>
      </w:r>
      <w:r>
        <w:t xml:space="preserve">      (d.1500)</w:t>
      </w:r>
    </w:p>
    <w:p w:rsidR="004F495A" w:rsidRDefault="004F495A" w:rsidP="004F495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Bacton</w:t>
      </w:r>
      <w:proofErr w:type="spellEnd"/>
      <w:r>
        <w:t>, Suffolk.</w:t>
      </w:r>
    </w:p>
    <w:p w:rsidR="004F495A" w:rsidRDefault="004F495A" w:rsidP="004F495A">
      <w:pPr>
        <w:pStyle w:val="NoSpacing"/>
      </w:pPr>
    </w:p>
    <w:p w:rsidR="004F495A" w:rsidRDefault="004F495A" w:rsidP="004F495A">
      <w:pPr>
        <w:pStyle w:val="NoSpacing"/>
      </w:pPr>
    </w:p>
    <w:p w:rsidR="004F495A" w:rsidRDefault="004F495A" w:rsidP="004F495A">
      <w:pPr>
        <w:pStyle w:val="NoSpacing"/>
      </w:pPr>
      <w:r>
        <w:tab/>
        <w:t>1500</w:t>
      </w:r>
      <w:r>
        <w:tab/>
        <w:t>Administration of his goods and possessions was granted.</w:t>
      </w:r>
    </w:p>
    <w:p w:rsidR="004F495A" w:rsidRDefault="004F495A" w:rsidP="004F495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19)</w:t>
      </w:r>
    </w:p>
    <w:p w:rsidR="004F495A" w:rsidRDefault="004F495A" w:rsidP="004F495A">
      <w:pPr>
        <w:pStyle w:val="NoSpacing"/>
      </w:pPr>
    </w:p>
    <w:p w:rsidR="004F495A" w:rsidRDefault="004F495A" w:rsidP="004F495A">
      <w:pPr>
        <w:pStyle w:val="NoSpacing"/>
      </w:pPr>
    </w:p>
    <w:p w:rsidR="00E47068" w:rsidRPr="00C009D8" w:rsidRDefault="004F495A" w:rsidP="004F495A">
      <w:pPr>
        <w:pStyle w:val="NoSpacing"/>
      </w:pPr>
      <w:r>
        <w:t>15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95A" w:rsidRDefault="004F495A" w:rsidP="00920DE3">
      <w:pPr>
        <w:spacing w:after="0" w:line="240" w:lineRule="auto"/>
      </w:pPr>
      <w:r>
        <w:separator/>
      </w:r>
    </w:p>
  </w:endnote>
  <w:endnote w:type="continuationSeparator" w:id="0">
    <w:p w:rsidR="004F495A" w:rsidRDefault="004F495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95A" w:rsidRDefault="004F495A" w:rsidP="00920DE3">
      <w:pPr>
        <w:spacing w:after="0" w:line="240" w:lineRule="auto"/>
      </w:pPr>
      <w:r>
        <w:separator/>
      </w:r>
    </w:p>
  </w:footnote>
  <w:footnote w:type="continuationSeparator" w:id="0">
    <w:p w:rsidR="004F495A" w:rsidRDefault="004F495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95A"/>
    <w:rsid w:val="00120749"/>
    <w:rsid w:val="004F495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495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49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2014-05-20T19:06:00Z</dcterms:created>
  <dcterms:modified xsi:type="dcterms:W3CDTF">2014-05-20T19:06:00Z</dcterms:modified>
</cp:coreProperties>
</file>