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GODEFELAW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 Perrott,</w:t>
      </w:r>
    </w:p>
    <w:p w:rsid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Richard More of Picket(q.v.).</w:t>
      </w:r>
    </w:p>
    <w:p w:rsid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24-37)</w:t>
      </w:r>
    </w:p>
    <w:p w:rsid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45B78" w:rsidRDefault="00B45B78" w:rsidP="00B45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6B2F86" w:rsidRPr="00B45B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B78" w:rsidRDefault="00B45B78" w:rsidP="00E71FC3">
      <w:pPr>
        <w:spacing w:after="0" w:line="240" w:lineRule="auto"/>
      </w:pPr>
      <w:r>
        <w:separator/>
      </w:r>
    </w:p>
  </w:endnote>
  <w:endnote w:type="continuationSeparator" w:id="0">
    <w:p w:rsidR="00B45B78" w:rsidRDefault="00B45B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B78" w:rsidRDefault="00B45B78" w:rsidP="00E71FC3">
      <w:pPr>
        <w:spacing w:after="0" w:line="240" w:lineRule="auto"/>
      </w:pPr>
      <w:r>
        <w:separator/>
      </w:r>
    </w:p>
  </w:footnote>
  <w:footnote w:type="continuationSeparator" w:id="0">
    <w:p w:rsidR="00B45B78" w:rsidRDefault="00B45B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B78"/>
    <w:rsid w:val="00AB52E8"/>
    <w:rsid w:val="00B16D3F"/>
    <w:rsid w:val="00B45B7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DF1B5"/>
  <w15:chartTrackingRefBased/>
  <w15:docId w15:val="{EE58E95B-7F7D-4CDE-B14C-902B9469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2016-03-05T20:08:00Z</dcterms:created>
  <dcterms:modified xsi:type="dcterms:W3CDTF">2016-03-05T20:09:00Z</dcterms:modified>
</cp:coreProperties>
</file>