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FF3" w:rsidRDefault="009C0FF3" w:rsidP="009C0FF3">
      <w:pPr>
        <w:pStyle w:val="NoSpacing"/>
      </w:pPr>
      <w:r>
        <w:rPr>
          <w:u w:val="single"/>
        </w:rPr>
        <w:t>Thomas GODECHILD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9C0FF3" w:rsidRDefault="009C0FF3" w:rsidP="009C0FF3">
      <w:pPr>
        <w:pStyle w:val="NoSpacing"/>
      </w:pPr>
    </w:p>
    <w:p w:rsidR="009C0FF3" w:rsidRDefault="009C0FF3" w:rsidP="009C0FF3">
      <w:pPr>
        <w:pStyle w:val="NoSpacing"/>
      </w:pPr>
    </w:p>
    <w:p w:rsidR="009C0FF3" w:rsidRDefault="009C0FF3" w:rsidP="009C0FF3">
      <w:pPr>
        <w:pStyle w:val="NoSpacing"/>
      </w:pPr>
      <w:r>
        <w:t>20 Jun.1440</w:t>
      </w:r>
      <w:r>
        <w:tab/>
        <w:t>He was a juror on the inquisition post mortem held in Alton, Hampshire,</w:t>
      </w:r>
    </w:p>
    <w:p w:rsidR="009C0FF3" w:rsidRDefault="009C0FF3" w:rsidP="009C0FF3">
      <w:pPr>
        <w:pStyle w:val="NoSpacing"/>
      </w:pPr>
      <w:r>
        <w:tab/>
      </w:r>
      <w:r>
        <w:tab/>
        <w:t xml:space="preserve">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9C0FF3" w:rsidRDefault="009C0FF3" w:rsidP="009C0F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25-371)</w:t>
      </w:r>
    </w:p>
    <w:p w:rsidR="009C0FF3" w:rsidRDefault="009C0FF3" w:rsidP="009C0FF3">
      <w:pPr>
        <w:pStyle w:val="NoSpacing"/>
      </w:pPr>
    </w:p>
    <w:p w:rsidR="009C0FF3" w:rsidRDefault="009C0FF3" w:rsidP="009C0FF3">
      <w:pPr>
        <w:pStyle w:val="NoSpacing"/>
      </w:pPr>
    </w:p>
    <w:p w:rsidR="009C0FF3" w:rsidRPr="00F12BC6" w:rsidRDefault="009C0FF3" w:rsidP="009C0FF3">
      <w:pPr>
        <w:pStyle w:val="NoSpacing"/>
      </w:pPr>
      <w:r>
        <w:t>3 July 2016</w:t>
      </w:r>
    </w:p>
    <w:p w:rsidR="006B2F86" w:rsidRPr="009C0FF3" w:rsidRDefault="009C0FF3" w:rsidP="00E71FC3">
      <w:pPr>
        <w:pStyle w:val="NoSpacing"/>
      </w:pPr>
      <w:bookmarkStart w:id="0" w:name="_GoBack"/>
      <w:bookmarkEnd w:id="0"/>
    </w:p>
    <w:sectPr w:rsidR="006B2F86" w:rsidRPr="009C0F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F3" w:rsidRDefault="009C0FF3" w:rsidP="00E71FC3">
      <w:pPr>
        <w:spacing w:after="0" w:line="240" w:lineRule="auto"/>
      </w:pPr>
      <w:r>
        <w:separator/>
      </w:r>
    </w:p>
  </w:endnote>
  <w:endnote w:type="continuationSeparator" w:id="0">
    <w:p w:rsidR="009C0FF3" w:rsidRDefault="009C0F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F3" w:rsidRDefault="009C0FF3" w:rsidP="00E71FC3">
      <w:pPr>
        <w:spacing w:after="0" w:line="240" w:lineRule="auto"/>
      </w:pPr>
      <w:r>
        <w:separator/>
      </w:r>
    </w:p>
  </w:footnote>
  <w:footnote w:type="continuationSeparator" w:id="0">
    <w:p w:rsidR="009C0FF3" w:rsidRDefault="009C0F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F3"/>
    <w:rsid w:val="001A7C09"/>
    <w:rsid w:val="00733BE7"/>
    <w:rsid w:val="009C0FF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64731"/>
  <w15:chartTrackingRefBased/>
  <w15:docId w15:val="{DE06156B-9A89-4197-939D-62AF860C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2016-07-03T20:46:00Z</dcterms:created>
  <dcterms:modified xsi:type="dcterms:W3CDTF">2016-07-03T20:47:00Z</dcterms:modified>
</cp:coreProperties>
</file>