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4D81" w14:textId="77777777" w:rsidR="00541F45" w:rsidRDefault="00541F45" w:rsidP="00541F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GODEALE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6C431C76" w14:textId="77777777" w:rsidR="00541F45" w:rsidRDefault="00541F45" w:rsidP="00541F45">
      <w:pPr>
        <w:pStyle w:val="NoSpacing"/>
        <w:rPr>
          <w:rFonts w:cs="Times New Roman"/>
          <w:szCs w:val="24"/>
        </w:rPr>
      </w:pPr>
    </w:p>
    <w:p w14:paraId="65A7C976" w14:textId="77777777" w:rsidR="00541F45" w:rsidRDefault="00541F45" w:rsidP="00541F45">
      <w:pPr>
        <w:pStyle w:val="NoSpacing"/>
        <w:rPr>
          <w:rFonts w:cs="Times New Roman"/>
          <w:szCs w:val="24"/>
        </w:rPr>
      </w:pPr>
    </w:p>
    <w:p w14:paraId="70E8919A" w14:textId="77777777" w:rsidR="00541F45" w:rsidRDefault="00541F45" w:rsidP="00541F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 xml:space="preserve">He and Robert Harry of Penzance(q.v.) made a plaint of debt against </w:t>
      </w:r>
    </w:p>
    <w:p w14:paraId="2526A3B4" w14:textId="77777777" w:rsidR="00541F45" w:rsidRDefault="00541F45" w:rsidP="00541F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William Bowyer of Bristol, bowyer(q.v.).</w:t>
      </w:r>
    </w:p>
    <w:p w14:paraId="5662F373" w14:textId="77777777" w:rsidR="00541F45" w:rsidRDefault="00541F45" w:rsidP="00541F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E5191">
          <w:rPr>
            <w:rStyle w:val="Hyperlink"/>
            <w:rFonts w:cs="Times New Roman"/>
            <w:szCs w:val="24"/>
          </w:rPr>
          <w:t>http://aalt.law.uh.edu/Indices/CP40Indices/CP40no931/CP40no931Pl.htm</w:t>
        </w:r>
      </w:hyperlink>
      <w:r>
        <w:rPr>
          <w:rFonts w:cs="Times New Roman"/>
          <w:szCs w:val="24"/>
        </w:rPr>
        <w:t xml:space="preserve"> )</w:t>
      </w:r>
    </w:p>
    <w:p w14:paraId="2D22726C" w14:textId="77777777" w:rsidR="00541F45" w:rsidRDefault="00541F45" w:rsidP="00541F45">
      <w:pPr>
        <w:pStyle w:val="NoSpacing"/>
        <w:rPr>
          <w:rFonts w:cs="Times New Roman"/>
          <w:szCs w:val="24"/>
        </w:rPr>
      </w:pPr>
    </w:p>
    <w:p w14:paraId="1D8C6570" w14:textId="77777777" w:rsidR="00541F45" w:rsidRDefault="00541F45" w:rsidP="00541F45">
      <w:pPr>
        <w:pStyle w:val="NoSpacing"/>
        <w:rPr>
          <w:rFonts w:cs="Times New Roman"/>
          <w:szCs w:val="24"/>
        </w:rPr>
      </w:pPr>
    </w:p>
    <w:p w14:paraId="2E1C491D" w14:textId="77777777" w:rsidR="00541F45" w:rsidRDefault="00541F45" w:rsidP="00541F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2025</w:t>
      </w:r>
    </w:p>
    <w:p w14:paraId="061CAA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9ACAC" w14:textId="77777777" w:rsidR="00541F45" w:rsidRDefault="00541F45" w:rsidP="009139A6">
      <w:r>
        <w:separator/>
      </w:r>
    </w:p>
  </w:endnote>
  <w:endnote w:type="continuationSeparator" w:id="0">
    <w:p w14:paraId="618A70DF" w14:textId="77777777" w:rsidR="00541F45" w:rsidRDefault="00541F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0F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7D0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638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23706" w14:textId="77777777" w:rsidR="00541F45" w:rsidRDefault="00541F45" w:rsidP="009139A6">
      <w:r>
        <w:separator/>
      </w:r>
    </w:p>
  </w:footnote>
  <w:footnote w:type="continuationSeparator" w:id="0">
    <w:p w14:paraId="3527FDD9" w14:textId="77777777" w:rsidR="00541F45" w:rsidRDefault="00541F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BA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4E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BE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5"/>
    <w:rsid w:val="00044A86"/>
    <w:rsid w:val="000666E0"/>
    <w:rsid w:val="002510B7"/>
    <w:rsid w:val="00270799"/>
    <w:rsid w:val="00541F4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02005"/>
  <w15:chartTrackingRefBased/>
  <w15:docId w15:val="{78AC6B47-9BF6-4440-8B65-A4243271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41F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2025-01-30T15:28:00Z</dcterms:created>
  <dcterms:modified xsi:type="dcterms:W3CDTF">2025-01-30T15:28:00Z</dcterms:modified>
</cp:coreProperties>
</file>