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GODEALE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Aug.1419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Calais into land of the</w:t>
      </w:r>
    </w:p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late Sir Philip Darcy(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21-353)</w:t>
      </w:r>
    </w:p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3795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3795" w:rsidRPr="00882F2D" w:rsidRDefault="00E33795" w:rsidP="00E33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2016</w:t>
      </w:r>
    </w:p>
    <w:p w:rsidR="006B2F86" w:rsidRPr="00E33795" w:rsidRDefault="00E337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337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795" w:rsidRDefault="00E33795" w:rsidP="00E71FC3">
      <w:pPr>
        <w:spacing w:after="0" w:line="240" w:lineRule="auto"/>
      </w:pPr>
      <w:r>
        <w:separator/>
      </w:r>
    </w:p>
  </w:endnote>
  <w:endnote w:type="continuationSeparator" w:id="0">
    <w:p w:rsidR="00E33795" w:rsidRDefault="00E337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795" w:rsidRDefault="00E33795" w:rsidP="00E71FC3">
      <w:pPr>
        <w:spacing w:after="0" w:line="240" w:lineRule="auto"/>
      </w:pPr>
      <w:r>
        <w:separator/>
      </w:r>
    </w:p>
  </w:footnote>
  <w:footnote w:type="continuationSeparator" w:id="0">
    <w:p w:rsidR="00E33795" w:rsidRDefault="00E337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95"/>
    <w:rsid w:val="00AB52E8"/>
    <w:rsid w:val="00B16D3F"/>
    <w:rsid w:val="00E337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E6AF9"/>
  <w15:chartTrackingRefBased/>
  <w15:docId w15:val="{2FF8CF44-7D4D-460D-8047-D86BF535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2016-04-09T20:06:00Z</dcterms:created>
  <dcterms:modified xsi:type="dcterms:W3CDTF">2016-04-09T20:06:00Z</dcterms:modified>
</cp:coreProperties>
</file>