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6ED5E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08D02D8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Havant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 Butcher.</w:t>
      </w:r>
    </w:p>
    <w:p w14:paraId="5CB2EE2F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68797C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095FEA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28B173FE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ABBA4E6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1EC49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29978" w14:textId="77777777" w:rsidR="00F96AF6" w:rsidRDefault="00F96AF6" w:rsidP="00F96A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2022</w:t>
      </w:r>
    </w:p>
    <w:p w14:paraId="1824C5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8C97F" w14:textId="77777777" w:rsidR="00F96AF6" w:rsidRDefault="00F96AF6" w:rsidP="009139A6">
      <w:r>
        <w:separator/>
      </w:r>
    </w:p>
  </w:endnote>
  <w:endnote w:type="continuationSeparator" w:id="0">
    <w:p w14:paraId="473050BF" w14:textId="77777777" w:rsidR="00F96AF6" w:rsidRDefault="00F96A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A26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468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80C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0EF31" w14:textId="77777777" w:rsidR="00F96AF6" w:rsidRDefault="00F96AF6" w:rsidP="009139A6">
      <w:r>
        <w:separator/>
      </w:r>
    </w:p>
  </w:footnote>
  <w:footnote w:type="continuationSeparator" w:id="0">
    <w:p w14:paraId="070EB4FC" w14:textId="77777777" w:rsidR="00F96AF6" w:rsidRDefault="00F96A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75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454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3C7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F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B07B2"/>
  <w15:chartTrackingRefBased/>
  <w15:docId w15:val="{1A8F2BE1-B225-4019-ACC7-09BE104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96AF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2022-02-08T13:49:00Z</dcterms:created>
  <dcterms:modified xsi:type="dcterms:W3CDTF">2022-02-08T13:50:00Z</dcterms:modified>
</cp:coreProperties>
</file>