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C3E" w:rsidRDefault="00754C3E" w:rsidP="00754C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Brother Roger GODE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fl.1424)</w:t>
      </w:r>
    </w:p>
    <w:p w:rsidR="00754C3E" w:rsidRDefault="00754C3E" w:rsidP="00754C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Order of Friars Minor of Bodmin.</w:t>
      </w:r>
    </w:p>
    <w:p w:rsidR="00754C3E" w:rsidRDefault="00754C3E" w:rsidP="00754C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4C3E" w:rsidRDefault="00754C3E" w:rsidP="00754C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4C3E" w:rsidRDefault="00754C3E" w:rsidP="00754C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Mar.1424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Devon.</w:t>
      </w:r>
    </w:p>
    <w:p w:rsidR="00754C3E" w:rsidRDefault="00754C3E" w:rsidP="00235C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(“Register of Edmund </w:t>
      </w:r>
      <w:proofErr w:type="gramStart"/>
      <w:r>
        <w:rPr>
          <w:rFonts w:ascii="Times New Roman" w:hAnsi="Times New Roman" w:cs="Times New Roman"/>
          <w:sz w:val="24"/>
          <w:szCs w:val="24"/>
        </w:rPr>
        <w:t>Lacy,  Bishop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Exeter 1420-55” vol.4 pp.86-7)</w:t>
      </w:r>
    </w:p>
    <w:p w:rsidR="00235C4F" w:rsidRDefault="00235C4F" w:rsidP="00235C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Mar.1424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same place.  (ibid.)</w:t>
      </w:r>
    </w:p>
    <w:p w:rsidR="007C3C5F" w:rsidRDefault="007C3C5F" w:rsidP="007C3C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Apr.1424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deacon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 by </w:t>
      </w:r>
    </w:p>
    <w:p w:rsidR="007C3C5F" w:rsidRDefault="007C3C5F" w:rsidP="007C3C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Edmund Lacy, Bishop of Exeter(q.v.).</w:t>
      </w:r>
    </w:p>
    <w:p w:rsidR="007C3C5F" w:rsidRDefault="007C3C5F" w:rsidP="007C3C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vol.4 pp.87-8)</w:t>
      </w:r>
    </w:p>
    <w:p w:rsidR="00235C4F" w:rsidRDefault="00235C4F" w:rsidP="00235C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754C3E" w:rsidRDefault="00754C3E" w:rsidP="00754C3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D5B8A" w:rsidRDefault="00754C3E" w:rsidP="00754C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February 2016</w:t>
      </w:r>
    </w:p>
    <w:p w:rsidR="007C3C5F" w:rsidRPr="00754C3E" w:rsidRDefault="007C3C5F" w:rsidP="00754C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February 2016</w:t>
      </w:r>
      <w:bookmarkStart w:id="0" w:name="_GoBack"/>
      <w:bookmarkEnd w:id="0"/>
    </w:p>
    <w:sectPr w:rsidR="007C3C5F" w:rsidRPr="00754C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4C3E" w:rsidRDefault="00754C3E" w:rsidP="00564E3C">
      <w:pPr>
        <w:spacing w:after="0" w:line="240" w:lineRule="auto"/>
      </w:pPr>
      <w:r>
        <w:separator/>
      </w:r>
    </w:p>
  </w:endnote>
  <w:endnote w:type="continuationSeparator" w:id="0">
    <w:p w:rsidR="00754C3E" w:rsidRDefault="00754C3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C3C5F">
      <w:rPr>
        <w:rFonts w:ascii="Times New Roman" w:hAnsi="Times New Roman" w:cs="Times New Roman"/>
        <w:noProof/>
        <w:sz w:val="24"/>
        <w:szCs w:val="24"/>
      </w:rPr>
      <w:t>22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4C3E" w:rsidRDefault="00754C3E" w:rsidP="00564E3C">
      <w:pPr>
        <w:spacing w:after="0" w:line="240" w:lineRule="auto"/>
      </w:pPr>
      <w:r>
        <w:separator/>
      </w:r>
    </w:p>
  </w:footnote>
  <w:footnote w:type="continuationSeparator" w:id="0">
    <w:p w:rsidR="00754C3E" w:rsidRDefault="00754C3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C3E"/>
    <w:rsid w:val="00235C4F"/>
    <w:rsid w:val="00372DC6"/>
    <w:rsid w:val="00564E3C"/>
    <w:rsid w:val="0064591D"/>
    <w:rsid w:val="00754C3E"/>
    <w:rsid w:val="007C3C5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8CE41"/>
  <w15:chartTrackingRefBased/>
  <w15:docId w15:val="{7D6BB983-FC89-46E4-9397-D7BBA57E6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2016-02-20T16:52:00Z</dcterms:created>
  <dcterms:modified xsi:type="dcterms:W3CDTF">2016-02-22T12:24:00Z</dcterms:modified>
</cp:coreProperties>
</file>