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A9AA6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GODE</w:t>
      </w:r>
      <w:r>
        <w:rPr>
          <w:rFonts w:ascii="Times New Roman" w:hAnsi="Times New Roman" w:cs="Times New Roman"/>
        </w:rPr>
        <w:t xml:space="preserve">      (fl.1484)</w:t>
      </w:r>
    </w:p>
    <w:p w14:paraId="2E4BAF85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Old Windsor, Berkshire. Yeoman.</w:t>
      </w:r>
    </w:p>
    <w:p w14:paraId="28993EC2" w14:textId="77777777" w:rsidR="004848CA" w:rsidRDefault="004848CA" w:rsidP="004848CA">
      <w:pPr>
        <w:rPr>
          <w:rFonts w:ascii="Times New Roman" w:hAnsi="Times New Roman" w:cs="Times New Roman"/>
        </w:rPr>
      </w:pPr>
    </w:p>
    <w:p w14:paraId="1A097038" w14:textId="77777777" w:rsidR="004848CA" w:rsidRDefault="004848CA" w:rsidP="004848CA">
      <w:pPr>
        <w:rPr>
          <w:rFonts w:ascii="Times New Roman" w:hAnsi="Times New Roman" w:cs="Times New Roman"/>
        </w:rPr>
      </w:pPr>
    </w:p>
    <w:p w14:paraId="6E123B9F" w14:textId="77777777" w:rsidR="00F95CDC" w:rsidRDefault="00F95CDC" w:rsidP="00F95CDC">
      <w:pPr>
        <w:pStyle w:val="NoSpacing"/>
        <w:tabs>
          <w:tab w:val="left" w:pos="720"/>
        </w:tabs>
      </w:pPr>
    </w:p>
    <w:p w14:paraId="4C862B5C" w14:textId="77777777" w:rsidR="00F95CDC" w:rsidRDefault="00F95CDC" w:rsidP="00F95CDC">
      <w:pPr>
        <w:pStyle w:val="NoSpacing"/>
        <w:tabs>
          <w:tab w:val="left" w:pos="720"/>
        </w:tabs>
      </w:pPr>
      <w:r>
        <w:tab/>
        <w:t>1483</w:t>
      </w:r>
      <w:r>
        <w:tab/>
        <w:t>Sir Simon Mountfort(q.v.) brought a plaint of embracery against him and</w:t>
      </w:r>
    </w:p>
    <w:p w14:paraId="523A5824" w14:textId="77777777" w:rsidR="00F95CDC" w:rsidRDefault="00F95CDC" w:rsidP="00F95CDC">
      <w:pPr>
        <w:pStyle w:val="NoSpacing"/>
        <w:tabs>
          <w:tab w:val="left" w:pos="720"/>
        </w:tabs>
      </w:pPr>
      <w:r>
        <w:tab/>
      </w:r>
      <w:r>
        <w:tab/>
        <w:t>11 others.</w:t>
      </w:r>
    </w:p>
    <w:p w14:paraId="6A7A3A0F" w14:textId="73E30424" w:rsidR="00F95CDC" w:rsidRDefault="00F95CDC" w:rsidP="00F95CD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7722E2B7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Simon Mountford(q.v.) brought a plaint of embracery against him and</w:t>
      </w:r>
    </w:p>
    <w:p w14:paraId="10608689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 others.</w:t>
      </w:r>
    </w:p>
    <w:p w14:paraId="6215F994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0148B5F" w14:textId="77777777" w:rsidR="004848CA" w:rsidRDefault="004848CA" w:rsidP="004848CA">
      <w:pPr>
        <w:rPr>
          <w:rFonts w:ascii="Times New Roman" w:hAnsi="Times New Roman" w:cs="Times New Roman"/>
        </w:rPr>
      </w:pPr>
    </w:p>
    <w:p w14:paraId="2F335E81" w14:textId="77777777" w:rsidR="004848CA" w:rsidRDefault="004848CA" w:rsidP="004848CA">
      <w:pPr>
        <w:rPr>
          <w:rFonts w:ascii="Times New Roman" w:hAnsi="Times New Roman" w:cs="Times New Roman"/>
        </w:rPr>
      </w:pPr>
    </w:p>
    <w:p w14:paraId="60BD4E09" w14:textId="77777777" w:rsidR="004848CA" w:rsidRDefault="004848CA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July 2018</w:t>
      </w:r>
    </w:p>
    <w:p w14:paraId="3DD6FDD6" w14:textId="29CABA15" w:rsidR="00F95CDC" w:rsidRPr="00C74BD5" w:rsidRDefault="00F95CDC" w:rsidP="004848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2023</w:t>
      </w:r>
    </w:p>
    <w:p w14:paraId="2D360D26" w14:textId="77777777" w:rsidR="006B2F86" w:rsidRPr="00E71FC3" w:rsidRDefault="00F95CD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3F3C3" w14:textId="77777777" w:rsidR="004848CA" w:rsidRDefault="004848CA" w:rsidP="00E71FC3">
      <w:r>
        <w:separator/>
      </w:r>
    </w:p>
  </w:endnote>
  <w:endnote w:type="continuationSeparator" w:id="0">
    <w:p w14:paraId="56806FAE" w14:textId="77777777" w:rsidR="004848CA" w:rsidRDefault="004848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D97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32746" w14:textId="77777777" w:rsidR="004848CA" w:rsidRDefault="004848CA" w:rsidP="00E71FC3">
      <w:r>
        <w:separator/>
      </w:r>
    </w:p>
  </w:footnote>
  <w:footnote w:type="continuationSeparator" w:id="0">
    <w:p w14:paraId="28FC1E49" w14:textId="77777777" w:rsidR="004848CA" w:rsidRDefault="004848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8CA"/>
    <w:rsid w:val="001A7C09"/>
    <w:rsid w:val="004848C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3AAB"/>
  <w15:chartTrackingRefBased/>
  <w15:docId w15:val="{B21A5C87-A092-4EEB-A754-D9895BBC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C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95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2018-07-19T21:14:00Z</dcterms:created>
  <dcterms:modified xsi:type="dcterms:W3CDTF">2023-04-24T14:40:00Z</dcterms:modified>
</cp:coreProperties>
</file>