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DD103B" w14:textId="5DCE000F" w:rsidR="003A45E6" w:rsidRDefault="003A45E6" w:rsidP="003A45E6">
      <w:pPr>
        <w:pStyle w:val="NoSpacing"/>
      </w:pPr>
      <w:r>
        <w:rPr>
          <w:u w:val="single"/>
        </w:rPr>
        <w:t>John GODE</w:t>
      </w:r>
      <w:r>
        <w:t xml:space="preserve">       </w:t>
      </w:r>
      <w:r>
        <w:t>(fl.14</w:t>
      </w:r>
      <w:r>
        <w:t>05</w:t>
      </w:r>
      <w:r>
        <w:t>)</w:t>
      </w:r>
    </w:p>
    <w:p w14:paraId="6FC46F36" w14:textId="77777777" w:rsidR="003A45E6" w:rsidRDefault="003A45E6" w:rsidP="003A45E6">
      <w:pPr>
        <w:pStyle w:val="NoSpacing"/>
      </w:pPr>
      <w:r>
        <w:t>of the diocese of Exeter.</w:t>
      </w:r>
    </w:p>
    <w:p w14:paraId="5DEB6B44" w14:textId="77777777" w:rsidR="003A45E6" w:rsidRDefault="003A45E6" w:rsidP="003A45E6">
      <w:pPr>
        <w:pStyle w:val="NoSpacing"/>
      </w:pPr>
    </w:p>
    <w:p w14:paraId="2B7F0B43" w14:textId="77777777" w:rsidR="003A45E6" w:rsidRDefault="003A45E6" w:rsidP="003A45E6">
      <w:pPr>
        <w:pStyle w:val="NoSpacing"/>
      </w:pPr>
    </w:p>
    <w:p w14:paraId="43DFD0F9" w14:textId="5F4389AE" w:rsidR="003A45E6" w:rsidRDefault="003A45E6" w:rsidP="003A45E6">
      <w:pPr>
        <w:pStyle w:val="NoSpacing"/>
      </w:pPr>
      <w:r>
        <w:t>2</w:t>
      </w:r>
      <w:r>
        <w:t>3 May1405</w:t>
      </w:r>
      <w:r>
        <w:tab/>
        <w:t>He was ordained to his first tonsure in Plympton, Devon.</w:t>
      </w:r>
    </w:p>
    <w:p w14:paraId="7C60ACCE" w14:textId="1146B080" w:rsidR="003A45E6" w:rsidRDefault="003A45E6" w:rsidP="003A45E6">
      <w:pPr>
        <w:pStyle w:val="NoSpacing"/>
      </w:pPr>
      <w:r>
        <w:tab/>
      </w:r>
      <w:r>
        <w:tab/>
        <w:t>(“Stafford Register” pp.432 and 42</w:t>
      </w:r>
      <w:r w:rsidR="008A5B7B">
        <w:t>5</w:t>
      </w:r>
      <w:bookmarkStart w:id="0" w:name="_GoBack"/>
      <w:bookmarkEnd w:id="0"/>
      <w:r>
        <w:t>)</w:t>
      </w:r>
    </w:p>
    <w:p w14:paraId="23D25E90" w14:textId="77777777" w:rsidR="003A45E6" w:rsidRDefault="003A45E6" w:rsidP="003A45E6">
      <w:pPr>
        <w:pStyle w:val="NoSpacing"/>
      </w:pPr>
    </w:p>
    <w:p w14:paraId="58827A60" w14:textId="77777777" w:rsidR="003A45E6" w:rsidRDefault="003A45E6" w:rsidP="003A45E6">
      <w:pPr>
        <w:pStyle w:val="NoSpacing"/>
      </w:pPr>
    </w:p>
    <w:p w14:paraId="209D9A55" w14:textId="77777777" w:rsidR="003A45E6" w:rsidRPr="00552F17" w:rsidRDefault="003A45E6" w:rsidP="003A45E6">
      <w:pPr>
        <w:pStyle w:val="NoSpacing"/>
      </w:pPr>
      <w:r>
        <w:t>24 September 2019</w:t>
      </w:r>
    </w:p>
    <w:p w14:paraId="401B95AD" w14:textId="5B7C267A" w:rsidR="006B2F86" w:rsidRPr="003A45E6" w:rsidRDefault="008A5B7B" w:rsidP="00E71FC3">
      <w:pPr>
        <w:pStyle w:val="NoSpacing"/>
      </w:pPr>
    </w:p>
    <w:sectPr w:rsidR="006B2F86" w:rsidRPr="003A45E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34E76B" w14:textId="77777777" w:rsidR="003A45E6" w:rsidRDefault="003A45E6" w:rsidP="00E71FC3">
      <w:pPr>
        <w:spacing w:after="0" w:line="240" w:lineRule="auto"/>
      </w:pPr>
      <w:r>
        <w:separator/>
      </w:r>
    </w:p>
  </w:endnote>
  <w:endnote w:type="continuationSeparator" w:id="0">
    <w:p w14:paraId="1230145B" w14:textId="77777777" w:rsidR="003A45E6" w:rsidRDefault="003A45E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05486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49DDF1" w14:textId="77777777" w:rsidR="003A45E6" w:rsidRDefault="003A45E6" w:rsidP="00E71FC3">
      <w:pPr>
        <w:spacing w:after="0" w:line="240" w:lineRule="auto"/>
      </w:pPr>
      <w:r>
        <w:separator/>
      </w:r>
    </w:p>
  </w:footnote>
  <w:footnote w:type="continuationSeparator" w:id="0">
    <w:p w14:paraId="1176A047" w14:textId="77777777" w:rsidR="003A45E6" w:rsidRDefault="003A45E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5E6"/>
    <w:rsid w:val="001A7C09"/>
    <w:rsid w:val="003A45E6"/>
    <w:rsid w:val="00577BD5"/>
    <w:rsid w:val="00656CBA"/>
    <w:rsid w:val="006A1F77"/>
    <w:rsid w:val="00733BE7"/>
    <w:rsid w:val="008A5B7B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9E555A"/>
  <w15:chartTrackingRefBased/>
  <w15:docId w15:val="{7134E78D-47AA-4C50-9AD0-8D74D3EB3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2019-09-24T20:19:00Z</dcterms:created>
  <dcterms:modified xsi:type="dcterms:W3CDTF">2019-09-24T20:20:00Z</dcterms:modified>
</cp:coreProperties>
</file>