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A0232" w14:textId="77777777" w:rsidR="000250BE" w:rsidRDefault="000250BE" w:rsidP="00025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47132A48" w14:textId="77777777" w:rsidR="000250BE" w:rsidRDefault="000250BE" w:rsidP="00025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 Schoolmaster.</w:t>
      </w:r>
    </w:p>
    <w:p w14:paraId="4549D835" w14:textId="77777777" w:rsidR="000250BE" w:rsidRDefault="000250BE" w:rsidP="000250BE">
      <w:pPr>
        <w:pStyle w:val="NoSpacing"/>
        <w:rPr>
          <w:rFonts w:cs="Times New Roman"/>
          <w:szCs w:val="24"/>
        </w:rPr>
      </w:pPr>
    </w:p>
    <w:p w14:paraId="3CF8511B" w14:textId="77777777" w:rsidR="000250BE" w:rsidRDefault="000250BE" w:rsidP="000250BE">
      <w:pPr>
        <w:pStyle w:val="NoSpacing"/>
        <w:rPr>
          <w:rFonts w:cs="Times New Roman"/>
          <w:szCs w:val="24"/>
        </w:rPr>
      </w:pPr>
    </w:p>
    <w:p w14:paraId="1D4C4936" w14:textId="77777777" w:rsidR="000250BE" w:rsidRDefault="000250BE" w:rsidP="00025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John, Prior of Lathan Priory(q.v.), brought a plaint of debt against him and</w:t>
      </w:r>
    </w:p>
    <w:p w14:paraId="12A14C46" w14:textId="77777777" w:rsidR="000250BE" w:rsidRDefault="000250BE" w:rsidP="00025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50F7E0FC" w14:textId="77777777" w:rsidR="000250BE" w:rsidRDefault="000250BE" w:rsidP="00025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F3B86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507F0F4B" w14:textId="77777777" w:rsidR="000250BE" w:rsidRDefault="000250BE" w:rsidP="000250BE">
      <w:pPr>
        <w:pStyle w:val="NoSpacing"/>
        <w:rPr>
          <w:rFonts w:cs="Times New Roman"/>
          <w:szCs w:val="24"/>
        </w:rPr>
      </w:pPr>
    </w:p>
    <w:p w14:paraId="357A91BB" w14:textId="77777777" w:rsidR="000250BE" w:rsidRDefault="000250BE" w:rsidP="000250BE">
      <w:pPr>
        <w:pStyle w:val="NoSpacing"/>
        <w:rPr>
          <w:rFonts w:cs="Times New Roman"/>
          <w:szCs w:val="24"/>
        </w:rPr>
      </w:pPr>
    </w:p>
    <w:p w14:paraId="3A357279" w14:textId="77777777" w:rsidR="000250BE" w:rsidRDefault="000250BE" w:rsidP="000250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April 2023</w:t>
      </w:r>
    </w:p>
    <w:p w14:paraId="1416C1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E5644" w14:textId="77777777" w:rsidR="000250BE" w:rsidRDefault="000250BE" w:rsidP="009139A6">
      <w:r>
        <w:separator/>
      </w:r>
    </w:p>
  </w:endnote>
  <w:endnote w:type="continuationSeparator" w:id="0">
    <w:p w14:paraId="7F4151FE" w14:textId="77777777" w:rsidR="000250BE" w:rsidRDefault="000250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D2E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FE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40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FF1D1" w14:textId="77777777" w:rsidR="000250BE" w:rsidRDefault="000250BE" w:rsidP="009139A6">
      <w:r>
        <w:separator/>
      </w:r>
    </w:p>
  </w:footnote>
  <w:footnote w:type="continuationSeparator" w:id="0">
    <w:p w14:paraId="33A10B00" w14:textId="77777777" w:rsidR="000250BE" w:rsidRDefault="000250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1AE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8F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31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BE"/>
    <w:rsid w:val="000250B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4EABF"/>
  <w15:chartTrackingRefBased/>
  <w15:docId w15:val="{EA25AEA5-D324-4F58-8BDB-21086A17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50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2023-04-03T10:32:00Z</dcterms:created>
  <dcterms:modified xsi:type="dcterms:W3CDTF">2023-04-03T10:33:00Z</dcterms:modified>
</cp:coreProperties>
</file>