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EC6C" w14:textId="77777777" w:rsidR="004B104C" w:rsidRDefault="004B104C" w:rsidP="004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GODDYSMAN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2947BCFC" w14:textId="77777777" w:rsidR="004B104C" w:rsidRDefault="004B104C" w:rsidP="004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Bedford. Brasier.</w:t>
      </w:r>
    </w:p>
    <w:p w14:paraId="4029C98B" w14:textId="77777777" w:rsidR="004B104C" w:rsidRDefault="004B104C" w:rsidP="004B104C">
      <w:pPr>
        <w:pStyle w:val="NoSpacing"/>
        <w:rPr>
          <w:rFonts w:cs="Times New Roman"/>
          <w:szCs w:val="24"/>
        </w:rPr>
      </w:pPr>
    </w:p>
    <w:p w14:paraId="1E25A39A" w14:textId="77777777" w:rsidR="004B104C" w:rsidRDefault="004B104C" w:rsidP="004B104C">
      <w:pPr>
        <w:pStyle w:val="NoSpacing"/>
        <w:rPr>
          <w:rFonts w:cs="Times New Roman"/>
          <w:szCs w:val="24"/>
        </w:rPr>
      </w:pPr>
    </w:p>
    <w:p w14:paraId="25021713" w14:textId="77777777" w:rsidR="004B104C" w:rsidRDefault="004B104C" w:rsidP="004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John Mowbray, 2</w:t>
      </w:r>
      <w:r w:rsidRPr="00F97868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Duke of Norfolk(q.v.), brought a plaint of trespass and</w:t>
      </w:r>
    </w:p>
    <w:p w14:paraId="5C3BFC5B" w14:textId="77777777" w:rsidR="004B104C" w:rsidRDefault="004B104C" w:rsidP="004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fishing against him and six others.</w:t>
      </w:r>
    </w:p>
    <w:p w14:paraId="044D21B4" w14:textId="77777777" w:rsidR="004B104C" w:rsidRDefault="004B104C" w:rsidP="004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1E12A66C" w14:textId="77777777" w:rsidR="004B104C" w:rsidRDefault="004B104C" w:rsidP="004B104C">
      <w:pPr>
        <w:pStyle w:val="NoSpacing"/>
        <w:rPr>
          <w:rFonts w:cs="Times New Roman"/>
          <w:szCs w:val="24"/>
        </w:rPr>
      </w:pPr>
    </w:p>
    <w:p w14:paraId="4C874145" w14:textId="77777777" w:rsidR="004B104C" w:rsidRDefault="004B104C" w:rsidP="004B104C">
      <w:pPr>
        <w:pStyle w:val="NoSpacing"/>
        <w:rPr>
          <w:rFonts w:cs="Times New Roman"/>
          <w:szCs w:val="24"/>
        </w:rPr>
      </w:pPr>
    </w:p>
    <w:p w14:paraId="7BDFCB34" w14:textId="77777777" w:rsidR="004B104C" w:rsidRDefault="004B104C" w:rsidP="004B104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June 2023</w:t>
      </w:r>
    </w:p>
    <w:p w14:paraId="60F037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F52E7" w14:textId="77777777" w:rsidR="004B104C" w:rsidRDefault="004B104C" w:rsidP="009139A6">
      <w:r>
        <w:separator/>
      </w:r>
    </w:p>
  </w:endnote>
  <w:endnote w:type="continuationSeparator" w:id="0">
    <w:p w14:paraId="69DE22D4" w14:textId="77777777" w:rsidR="004B104C" w:rsidRDefault="004B10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0A8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51E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EDC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71D75" w14:textId="77777777" w:rsidR="004B104C" w:rsidRDefault="004B104C" w:rsidP="009139A6">
      <w:r>
        <w:separator/>
      </w:r>
    </w:p>
  </w:footnote>
  <w:footnote w:type="continuationSeparator" w:id="0">
    <w:p w14:paraId="6E50A306" w14:textId="77777777" w:rsidR="004B104C" w:rsidRDefault="004B10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001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9E7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589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4C"/>
    <w:rsid w:val="000666E0"/>
    <w:rsid w:val="002510B7"/>
    <w:rsid w:val="004B104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96B1A"/>
  <w15:chartTrackingRefBased/>
  <w15:docId w15:val="{57A67A9A-14F6-4AF0-9D6B-FF749E244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10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2023-06-20T08:34:00Z</dcterms:created>
  <dcterms:modified xsi:type="dcterms:W3CDTF">2023-06-20T08:35:00Z</dcterms:modified>
</cp:coreProperties>
</file>