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52C66" w14:textId="77777777" w:rsidR="00AF1E01" w:rsidRDefault="00AF1E01" w:rsidP="00AF1E01">
      <w:pPr>
        <w:pStyle w:val="NoSpacing"/>
      </w:pPr>
      <w:r>
        <w:rPr>
          <w:u w:val="single"/>
        </w:rPr>
        <w:t>John GODDESTONE</w:t>
      </w:r>
      <w:r>
        <w:t xml:space="preserve">    </w:t>
      </w:r>
      <w:proofErr w:type="gramStart"/>
      <w:r>
        <w:t xml:space="preserve">   (</w:t>
      </w:r>
      <w:proofErr w:type="gramEnd"/>
      <w:r>
        <w:t>fl.1433)</w:t>
      </w:r>
    </w:p>
    <w:p w14:paraId="74652D80" w14:textId="77777777" w:rsidR="00AF1E01" w:rsidRDefault="00AF1E01" w:rsidP="00AF1E01">
      <w:pPr>
        <w:pStyle w:val="NoSpacing"/>
      </w:pPr>
    </w:p>
    <w:p w14:paraId="688F8FCB" w14:textId="77777777" w:rsidR="00AF1E01" w:rsidRDefault="00AF1E01" w:rsidP="00AF1E01">
      <w:pPr>
        <w:pStyle w:val="NoSpacing"/>
      </w:pPr>
    </w:p>
    <w:p w14:paraId="668C482B" w14:textId="77777777" w:rsidR="00AF1E01" w:rsidRDefault="00AF1E01" w:rsidP="00AF1E01">
      <w:pPr>
        <w:pStyle w:val="NoSpacing"/>
      </w:pPr>
      <w:r>
        <w:t>14 Aug.1433</w:t>
      </w:r>
      <w:r>
        <w:tab/>
        <w:t>He and Richard Doket(q.v.) were commissioned to levy and collect in the port of</w:t>
      </w:r>
    </w:p>
    <w:p w14:paraId="2EB98944" w14:textId="77777777" w:rsidR="00AF1E01" w:rsidRDefault="00AF1E01" w:rsidP="00AF1E01">
      <w:pPr>
        <w:pStyle w:val="NoSpacing"/>
      </w:pPr>
      <w:r>
        <w:tab/>
      </w:r>
      <w:r>
        <w:tab/>
        <w:t xml:space="preserve">Ipswich and all adjacent ports and places the customs </w:t>
      </w:r>
      <w:proofErr w:type="gramStart"/>
      <w:r>
        <w:t>on  wools</w:t>
      </w:r>
      <w:proofErr w:type="gramEnd"/>
      <w:r>
        <w:t>, hides and</w:t>
      </w:r>
    </w:p>
    <w:p w14:paraId="1ED3C1E8" w14:textId="77777777" w:rsidR="00AF1E01" w:rsidRDefault="00AF1E01" w:rsidP="00AF1E01">
      <w:pPr>
        <w:pStyle w:val="NoSpacing"/>
      </w:pPr>
      <w:r>
        <w:tab/>
      </w:r>
      <w:r>
        <w:tab/>
      </w:r>
      <w:proofErr w:type="gramStart"/>
      <w:r>
        <w:t>wool-fells</w:t>
      </w:r>
      <w:proofErr w:type="gramEnd"/>
      <w:r>
        <w:t>.    (C.F.R.1430-37 p.144)</w:t>
      </w:r>
    </w:p>
    <w:p w14:paraId="3CC2B0B5" w14:textId="77777777" w:rsidR="00AF1E01" w:rsidRDefault="00AF1E01" w:rsidP="00AF1E01">
      <w:pPr>
        <w:pStyle w:val="NoSpacing"/>
      </w:pPr>
    </w:p>
    <w:p w14:paraId="1401D7EA" w14:textId="77777777" w:rsidR="00AF1E01" w:rsidRDefault="00AF1E01" w:rsidP="00AF1E01">
      <w:pPr>
        <w:pStyle w:val="NoSpacing"/>
      </w:pPr>
    </w:p>
    <w:p w14:paraId="25C4DC6A" w14:textId="77777777" w:rsidR="00AF1E01" w:rsidRDefault="00AF1E01" w:rsidP="00AF1E01">
      <w:pPr>
        <w:pStyle w:val="NoSpacing"/>
      </w:pPr>
      <w:r>
        <w:t>8 December 2024</w:t>
      </w:r>
    </w:p>
    <w:p w14:paraId="167645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81003B" w14:textId="77777777" w:rsidR="00AF1E01" w:rsidRDefault="00AF1E01" w:rsidP="009139A6">
      <w:r>
        <w:separator/>
      </w:r>
    </w:p>
  </w:endnote>
  <w:endnote w:type="continuationSeparator" w:id="0">
    <w:p w14:paraId="0ACE9F66" w14:textId="77777777" w:rsidR="00AF1E01" w:rsidRDefault="00AF1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FCF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ED7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FC4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DC165" w14:textId="77777777" w:rsidR="00AF1E01" w:rsidRDefault="00AF1E01" w:rsidP="009139A6">
      <w:r>
        <w:separator/>
      </w:r>
    </w:p>
  </w:footnote>
  <w:footnote w:type="continuationSeparator" w:id="0">
    <w:p w14:paraId="0E24C7AD" w14:textId="77777777" w:rsidR="00AF1E01" w:rsidRDefault="00AF1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FE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978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70C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0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1E01"/>
    <w:rsid w:val="00BA00AB"/>
    <w:rsid w:val="00C71834"/>
    <w:rsid w:val="00CB4ED9"/>
    <w:rsid w:val="00E50EF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DA2C"/>
  <w15:chartTrackingRefBased/>
  <w15:docId w15:val="{B9F676BB-E614-4E21-BDDD-62F10C65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2024-12-12T21:10:00Z</dcterms:created>
  <dcterms:modified xsi:type="dcterms:W3CDTF">2024-12-12T21:11:00Z</dcterms:modified>
</cp:coreProperties>
</file>