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3B8FD" w14:textId="77777777" w:rsidR="00E6659F" w:rsidRDefault="00E6659F" w:rsidP="00E6659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GODDESLOND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fl.1434)</w:t>
      </w:r>
    </w:p>
    <w:p w14:paraId="27DC8679" w14:textId="77777777" w:rsidR="00E6659F" w:rsidRDefault="00E6659F" w:rsidP="00E6659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Wellington, Somerset. Tailor.</w:t>
      </w:r>
    </w:p>
    <w:p w14:paraId="521F8B26" w14:textId="77777777" w:rsidR="00E6659F" w:rsidRDefault="00E6659F" w:rsidP="00E6659F">
      <w:pPr>
        <w:pStyle w:val="NoSpacing"/>
        <w:rPr>
          <w:rFonts w:cs="Times New Roman"/>
          <w:szCs w:val="24"/>
        </w:rPr>
      </w:pPr>
    </w:p>
    <w:p w14:paraId="1F2A1DAE" w14:textId="77777777" w:rsidR="00E6659F" w:rsidRDefault="00E6659F" w:rsidP="00E6659F">
      <w:pPr>
        <w:pStyle w:val="NoSpacing"/>
        <w:rPr>
          <w:rFonts w:cs="Times New Roman"/>
          <w:szCs w:val="24"/>
        </w:rPr>
      </w:pPr>
    </w:p>
    <w:p w14:paraId="2DC14CC4" w14:textId="77777777" w:rsidR="00E6659F" w:rsidRDefault="00E6659F" w:rsidP="00E6659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1434</w:t>
      </w:r>
      <w:r>
        <w:rPr>
          <w:rFonts w:cs="Times New Roman"/>
          <w:szCs w:val="24"/>
        </w:rPr>
        <w:tab/>
        <w:t>Stephen Sely(q.v.) brought a plaint of debt against him and four others.</w:t>
      </w:r>
    </w:p>
    <w:p w14:paraId="6BAAC9A7" w14:textId="77777777" w:rsidR="00E6659F" w:rsidRDefault="00E6659F" w:rsidP="00E6659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D12BE8">
          <w:rPr>
            <w:rStyle w:val="Hyperlink"/>
            <w:rFonts w:cs="Times New Roman"/>
            <w:szCs w:val="24"/>
          </w:rPr>
          <w:t>https://waalt.uh.edu/index.php/CP40/692</w:t>
        </w:r>
      </w:hyperlink>
      <w:r>
        <w:rPr>
          <w:rFonts w:cs="Times New Roman"/>
          <w:szCs w:val="24"/>
        </w:rPr>
        <w:t xml:space="preserve"> )</w:t>
      </w:r>
    </w:p>
    <w:p w14:paraId="1206EC54" w14:textId="77777777" w:rsidR="00E6659F" w:rsidRDefault="00E6659F" w:rsidP="00E6659F">
      <w:pPr>
        <w:pStyle w:val="NoSpacing"/>
        <w:rPr>
          <w:rFonts w:cs="Times New Roman"/>
          <w:szCs w:val="24"/>
        </w:rPr>
      </w:pPr>
    </w:p>
    <w:p w14:paraId="2EA51248" w14:textId="77777777" w:rsidR="00E6659F" w:rsidRDefault="00E6659F" w:rsidP="00E6659F">
      <w:pPr>
        <w:pStyle w:val="NoSpacing"/>
        <w:rPr>
          <w:rFonts w:cs="Times New Roman"/>
          <w:szCs w:val="24"/>
        </w:rPr>
      </w:pPr>
    </w:p>
    <w:p w14:paraId="0DBB1DBD" w14:textId="77777777" w:rsidR="00E6659F" w:rsidRDefault="00E6659F" w:rsidP="00E6659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July 2023</w:t>
      </w:r>
    </w:p>
    <w:p w14:paraId="6053206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80FDD" w14:textId="77777777" w:rsidR="00E6659F" w:rsidRDefault="00E6659F" w:rsidP="009139A6">
      <w:r>
        <w:separator/>
      </w:r>
    </w:p>
  </w:endnote>
  <w:endnote w:type="continuationSeparator" w:id="0">
    <w:p w14:paraId="48806ECA" w14:textId="77777777" w:rsidR="00E6659F" w:rsidRDefault="00E6659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5FB3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2520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BD8E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F97C3" w14:textId="77777777" w:rsidR="00E6659F" w:rsidRDefault="00E6659F" w:rsidP="009139A6">
      <w:r>
        <w:separator/>
      </w:r>
    </w:p>
  </w:footnote>
  <w:footnote w:type="continuationSeparator" w:id="0">
    <w:p w14:paraId="6496C71F" w14:textId="77777777" w:rsidR="00E6659F" w:rsidRDefault="00E6659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8863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C590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F77D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59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6659F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8DF61"/>
  <w15:chartTrackingRefBased/>
  <w15:docId w15:val="{44CC8D1F-7932-4958-8BBC-E714C6232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665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2023-08-17T09:04:00Z</dcterms:created>
  <dcterms:modified xsi:type="dcterms:W3CDTF">2023-08-17T09:04:00Z</dcterms:modified>
</cp:coreProperties>
</file>