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4FCA9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01DD69C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BED1C7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26E21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18C797A0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C10A488" w14:textId="77777777" w:rsidR="00394EF0" w:rsidRDefault="00394EF0" w:rsidP="00394EF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84C569" w14:textId="77777777" w:rsidR="00394EF0" w:rsidRDefault="00394EF0" w:rsidP="00394EF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31962E8D" w14:textId="77777777" w:rsidR="00394EF0" w:rsidRDefault="00394EF0" w:rsidP="00394EF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984B628" w14:textId="77777777" w:rsidR="00394EF0" w:rsidRDefault="00394EF0" w:rsidP="00394EF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34CFBB1" w14:textId="77777777" w:rsidR="00394EF0" w:rsidRDefault="00394EF0" w:rsidP="00394E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2B262A38" w14:textId="5B608300" w:rsidR="00BA00AB" w:rsidRPr="00394EF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94E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E7BB9" w14:textId="77777777" w:rsidR="00394EF0" w:rsidRDefault="00394EF0" w:rsidP="009139A6">
      <w:r>
        <w:separator/>
      </w:r>
    </w:p>
  </w:endnote>
  <w:endnote w:type="continuationSeparator" w:id="0">
    <w:p w14:paraId="5C14C493" w14:textId="77777777" w:rsidR="00394EF0" w:rsidRDefault="00394E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7C6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3A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B42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E67C1" w14:textId="77777777" w:rsidR="00394EF0" w:rsidRDefault="00394EF0" w:rsidP="009139A6">
      <w:r>
        <w:separator/>
      </w:r>
    </w:p>
  </w:footnote>
  <w:footnote w:type="continuationSeparator" w:id="0">
    <w:p w14:paraId="71600C6B" w14:textId="77777777" w:rsidR="00394EF0" w:rsidRDefault="00394E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82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B90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F73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F0"/>
    <w:rsid w:val="000666E0"/>
    <w:rsid w:val="002510B7"/>
    <w:rsid w:val="00394EF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2778"/>
  <w15:chartTrackingRefBased/>
  <w15:docId w15:val="{9E7408FE-4D53-4021-BDC8-14379C5F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2021-06-14T20:47:00Z</dcterms:created>
  <dcterms:modified xsi:type="dcterms:W3CDTF">2021-06-14T20:47:00Z</dcterms:modified>
</cp:coreProperties>
</file>