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91628" w14:textId="77777777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Oliver GODDARD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F23B686" w14:textId="40807DCF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Welbeck Abbey.</w:t>
      </w:r>
    </w:p>
    <w:p w14:paraId="181E2326" w14:textId="77777777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373501" w14:textId="77777777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95D26" w14:textId="77777777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28776953" w14:textId="77777777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by William Egremont, Bishop of Dromore(q.v.), by letters dimissory as he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</w:p>
    <w:p w14:paraId="08106BFF" w14:textId="154ECA43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from </w:t>
      </w:r>
      <w:r>
        <w:rPr>
          <w:rFonts w:ascii="Times New Roman" w:hAnsi="Times New Roman" w:cs="Times New Roman"/>
          <w:sz w:val="24"/>
          <w:szCs w:val="24"/>
        </w:rPr>
        <w:t>Coventry and Lichfield</w:t>
      </w:r>
      <w:r>
        <w:rPr>
          <w:rFonts w:ascii="Times New Roman" w:hAnsi="Times New Roman" w:cs="Times New Roman"/>
          <w:sz w:val="24"/>
          <w:szCs w:val="24"/>
        </w:rPr>
        <w:t xml:space="preserve"> diocese.</w:t>
      </w:r>
    </w:p>
    <w:p w14:paraId="790BDD1D" w14:textId="77777777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572EACAD" w14:textId="77777777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A34E87" w14:textId="77777777" w:rsidR="002E1BE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8572C" w14:textId="77777777" w:rsidR="002E1BE9" w:rsidRPr="00C17D89" w:rsidRDefault="002E1BE9" w:rsidP="002E1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March 2021 </w:t>
      </w:r>
    </w:p>
    <w:p w14:paraId="0BEE000C" w14:textId="730533C9" w:rsidR="00BA00AB" w:rsidRPr="002E1BE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E1B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AD61E" w14:textId="77777777" w:rsidR="002E1BE9" w:rsidRDefault="002E1BE9" w:rsidP="009139A6">
      <w:r>
        <w:separator/>
      </w:r>
    </w:p>
  </w:endnote>
  <w:endnote w:type="continuationSeparator" w:id="0">
    <w:p w14:paraId="228B0EAD" w14:textId="77777777" w:rsidR="002E1BE9" w:rsidRDefault="002E1B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474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BE6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2B5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4756C" w14:textId="77777777" w:rsidR="002E1BE9" w:rsidRDefault="002E1BE9" w:rsidP="009139A6">
      <w:r>
        <w:separator/>
      </w:r>
    </w:p>
  </w:footnote>
  <w:footnote w:type="continuationSeparator" w:id="0">
    <w:p w14:paraId="22AC6B19" w14:textId="77777777" w:rsidR="002E1BE9" w:rsidRDefault="002E1B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0F4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287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85C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E9"/>
    <w:rsid w:val="000666E0"/>
    <w:rsid w:val="002510B7"/>
    <w:rsid w:val="002E1BE9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B7049"/>
  <w15:chartTrackingRefBased/>
  <w15:docId w15:val="{4BE56D39-EC70-4C68-B72B-3F63DFE2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2021-03-09T16:20:00Z</dcterms:created>
  <dcterms:modified xsi:type="dcterms:W3CDTF">2021-03-09T16:22:00Z</dcterms:modified>
</cp:coreProperties>
</file>