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9B9327" w14:textId="77777777" w:rsidR="00A01F01" w:rsidRDefault="00A01F01" w:rsidP="00A01F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GODARD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fl.1438)</w:t>
      </w:r>
    </w:p>
    <w:p w14:paraId="09691783" w14:textId="77777777" w:rsidR="00A01F01" w:rsidRDefault="00A01F01" w:rsidP="00A01F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B7B5FD" w14:textId="77777777" w:rsidR="00A01F01" w:rsidRDefault="00A01F01" w:rsidP="00A01F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CD63A1" w14:textId="77777777" w:rsidR="00A01F01" w:rsidRDefault="00A01F01" w:rsidP="00A01F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Jun.</w:t>
      </w:r>
      <w:r>
        <w:rPr>
          <w:rFonts w:ascii="Times New Roman" w:hAnsi="Times New Roman" w:cs="Times New Roman"/>
          <w:sz w:val="24"/>
          <w:szCs w:val="24"/>
        </w:rPr>
        <w:tab/>
        <w:t>1438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Lynn, Norfolk,</w:t>
      </w:r>
    </w:p>
    <w:p w14:paraId="13740496" w14:textId="77777777" w:rsidR="00A01F01" w:rsidRDefault="00A01F01" w:rsidP="00A01F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Humphrey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4E0B3F3" w14:textId="77777777" w:rsidR="00A01F01" w:rsidRDefault="00A01F01" w:rsidP="00A01F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25-95)</w:t>
      </w:r>
    </w:p>
    <w:p w14:paraId="1B6459BB" w14:textId="77777777" w:rsidR="00A01F01" w:rsidRDefault="00A01F01" w:rsidP="00A01F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D31659" w14:textId="77777777" w:rsidR="00A01F01" w:rsidRDefault="00A01F01" w:rsidP="00A01F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0D561D" w14:textId="77777777" w:rsidR="00A01F01" w:rsidRPr="00E600BB" w:rsidRDefault="00A01F01" w:rsidP="00A01F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March 2021</w:t>
      </w:r>
    </w:p>
    <w:p w14:paraId="7B33269E" w14:textId="0EAD3ABB" w:rsidR="00BA00AB" w:rsidRPr="00A01F0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A01F0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4B0F96" w14:textId="77777777" w:rsidR="00A01F01" w:rsidRDefault="00A01F01" w:rsidP="009139A6">
      <w:r>
        <w:separator/>
      </w:r>
    </w:p>
  </w:endnote>
  <w:endnote w:type="continuationSeparator" w:id="0">
    <w:p w14:paraId="131BEB16" w14:textId="77777777" w:rsidR="00A01F01" w:rsidRDefault="00A01F0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C50CD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07371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41CA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5D851D" w14:textId="77777777" w:rsidR="00A01F01" w:rsidRDefault="00A01F01" w:rsidP="009139A6">
      <w:r>
        <w:separator/>
      </w:r>
    </w:p>
  </w:footnote>
  <w:footnote w:type="continuationSeparator" w:id="0">
    <w:p w14:paraId="265592B8" w14:textId="77777777" w:rsidR="00A01F01" w:rsidRDefault="00A01F0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F38A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4BD1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D0391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F01"/>
    <w:rsid w:val="000666E0"/>
    <w:rsid w:val="002510B7"/>
    <w:rsid w:val="005C130B"/>
    <w:rsid w:val="00826F5C"/>
    <w:rsid w:val="009139A6"/>
    <w:rsid w:val="009448BB"/>
    <w:rsid w:val="00A01F01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FEE86"/>
  <w15:chartTrackingRefBased/>
  <w15:docId w15:val="{36656541-B3DB-46BA-A35F-F6F10958A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5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2021-03-31T17:01:00Z</dcterms:created>
  <dcterms:modified xsi:type="dcterms:W3CDTF">2021-03-31T17:06:00Z</dcterms:modified>
</cp:coreProperties>
</file>