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223" w:rsidRDefault="00192223" w:rsidP="00192223">
      <w:pPr>
        <w:pStyle w:val="NoSpacing"/>
      </w:pPr>
      <w:r>
        <w:rPr>
          <w:u w:val="single"/>
        </w:rPr>
        <w:t>Henry GODARD</w:t>
      </w:r>
      <w:r>
        <w:t xml:space="preserve">      (fl.1478-9)</w:t>
      </w:r>
    </w:p>
    <w:p w:rsidR="00192223" w:rsidRDefault="00192223" w:rsidP="0019222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Newchurch</w:t>
      </w:r>
      <w:proofErr w:type="spellEnd"/>
      <w:r>
        <w:t xml:space="preserve">, Kent.   </w:t>
      </w:r>
    </w:p>
    <w:p w:rsidR="00192223" w:rsidRDefault="00192223" w:rsidP="00192223">
      <w:pPr>
        <w:pStyle w:val="NoSpacing"/>
      </w:pPr>
    </w:p>
    <w:p w:rsidR="00192223" w:rsidRDefault="00192223" w:rsidP="00192223">
      <w:pPr>
        <w:pStyle w:val="NoSpacing"/>
      </w:pPr>
    </w:p>
    <w:p w:rsidR="00192223" w:rsidRDefault="00192223" w:rsidP="00192223">
      <w:pPr>
        <w:pStyle w:val="NoSpacing"/>
      </w:pPr>
      <w:r>
        <w:t xml:space="preserve">         1478-9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p.204)</w:t>
      </w:r>
    </w:p>
    <w:p w:rsidR="00192223" w:rsidRDefault="00192223" w:rsidP="00192223">
      <w:pPr>
        <w:pStyle w:val="NoSpacing"/>
      </w:pPr>
    </w:p>
    <w:p w:rsidR="00192223" w:rsidRDefault="00192223" w:rsidP="00192223">
      <w:pPr>
        <w:pStyle w:val="NoSpacing"/>
      </w:pPr>
    </w:p>
    <w:p w:rsidR="00E47068" w:rsidRPr="00C009D8" w:rsidRDefault="00192223" w:rsidP="00192223">
      <w:pPr>
        <w:pStyle w:val="NoSpacing"/>
      </w:pPr>
      <w:r>
        <w:t>8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223" w:rsidRDefault="00192223" w:rsidP="00920DE3">
      <w:pPr>
        <w:spacing w:after="0" w:line="240" w:lineRule="auto"/>
      </w:pPr>
      <w:r>
        <w:separator/>
      </w:r>
    </w:p>
  </w:endnote>
  <w:endnote w:type="continuationSeparator" w:id="0">
    <w:p w:rsidR="00192223" w:rsidRDefault="001922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223" w:rsidRDefault="00192223" w:rsidP="00920DE3">
      <w:pPr>
        <w:spacing w:after="0" w:line="240" w:lineRule="auto"/>
      </w:pPr>
      <w:r>
        <w:separator/>
      </w:r>
    </w:p>
  </w:footnote>
  <w:footnote w:type="continuationSeparator" w:id="0">
    <w:p w:rsidR="00192223" w:rsidRDefault="001922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223"/>
    <w:rsid w:val="00120749"/>
    <w:rsid w:val="0019222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2014-04-22T19:02:00Z</dcterms:created>
  <dcterms:modified xsi:type="dcterms:W3CDTF">2014-04-22T19:02:00Z</dcterms:modified>
</cp:coreProperties>
</file>