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8E4CC" w14:textId="77777777" w:rsidR="00154C69" w:rsidRPr="00690BA6" w:rsidRDefault="00154C69" w:rsidP="00154C6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GODARD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589E3EAC" w14:textId="77777777" w:rsidR="00154C69" w:rsidRDefault="00154C69" w:rsidP="00154C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Man-at-arms.</w:t>
      </w:r>
    </w:p>
    <w:p w14:paraId="49D74126" w14:textId="77777777" w:rsidR="00154C69" w:rsidRDefault="00154C69" w:rsidP="00154C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EB2186" w14:textId="77777777" w:rsidR="00154C69" w:rsidRDefault="00154C69" w:rsidP="00154C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71FFE7" w14:textId="77777777" w:rsidR="00154C69" w:rsidRDefault="00154C69" w:rsidP="00154C6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Thomas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Treverakke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7472FBCF" w14:textId="77777777" w:rsidR="00154C69" w:rsidRDefault="00154C69" w:rsidP="00154C69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m.9,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7A332B8F" w14:textId="77777777" w:rsidR="00154C69" w:rsidRDefault="00154C69" w:rsidP="00154C69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181AF46E" w14:textId="77777777" w:rsidR="00154C69" w:rsidRDefault="00154C69" w:rsidP="00154C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1FCD97" w14:textId="77777777" w:rsidR="00154C69" w:rsidRDefault="00154C69" w:rsidP="00154C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1F0B73" w14:textId="77777777" w:rsidR="00154C69" w:rsidRDefault="00154C69" w:rsidP="00154C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October 2021</w:t>
      </w:r>
    </w:p>
    <w:p w14:paraId="506F6A9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DF426" w14:textId="77777777" w:rsidR="00154C69" w:rsidRDefault="00154C69" w:rsidP="009139A6">
      <w:r>
        <w:separator/>
      </w:r>
    </w:p>
  </w:endnote>
  <w:endnote w:type="continuationSeparator" w:id="0">
    <w:p w14:paraId="3A2036ED" w14:textId="77777777" w:rsidR="00154C69" w:rsidRDefault="00154C6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92C8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56E8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CD6B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98909" w14:textId="77777777" w:rsidR="00154C69" w:rsidRDefault="00154C69" w:rsidP="009139A6">
      <w:r>
        <w:separator/>
      </w:r>
    </w:p>
  </w:footnote>
  <w:footnote w:type="continuationSeparator" w:id="0">
    <w:p w14:paraId="273D1BD8" w14:textId="77777777" w:rsidR="00154C69" w:rsidRDefault="00154C6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72BB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E25D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D082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C69"/>
    <w:rsid w:val="000666E0"/>
    <w:rsid w:val="00154C69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2BC45"/>
  <w15:chartTrackingRefBased/>
  <w15:docId w15:val="{23480DAA-2087-4C1C-B93C-F0135415B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2021-11-11T09:37:00Z</dcterms:created>
  <dcterms:modified xsi:type="dcterms:W3CDTF">2021-11-11T09:37:00Z</dcterms:modified>
</cp:coreProperties>
</file>