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F4ED2" w14:textId="77777777" w:rsidR="007F7241" w:rsidRDefault="007F7241" w:rsidP="007F72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GOCEWODE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710F93F8" w14:textId="77777777" w:rsidR="007F7241" w:rsidRDefault="007F7241" w:rsidP="007F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AC8E72" w14:textId="77777777" w:rsidR="007F7241" w:rsidRDefault="007F7241" w:rsidP="007F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E1A745" w14:textId="77777777" w:rsidR="007F7241" w:rsidRDefault="007F7241" w:rsidP="007F72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Winchcombe, </w:t>
      </w:r>
    </w:p>
    <w:p w14:paraId="6EDAE5A5" w14:textId="77777777" w:rsidR="007F7241" w:rsidRDefault="007F7241" w:rsidP="007F72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Maud de Stafford(q.v.).</w:t>
      </w:r>
    </w:p>
    <w:p w14:paraId="5EA8D424" w14:textId="77777777" w:rsidR="007F7241" w:rsidRDefault="007F7241" w:rsidP="007F72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18-57)</w:t>
      </w:r>
    </w:p>
    <w:p w14:paraId="0DDF43D2" w14:textId="77777777" w:rsidR="007F7241" w:rsidRDefault="007F7241" w:rsidP="007F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39817E" w14:textId="77777777" w:rsidR="007F7241" w:rsidRDefault="007F7241" w:rsidP="007F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298D13" w14:textId="77777777" w:rsidR="007F7241" w:rsidRPr="00757078" w:rsidRDefault="007F7241" w:rsidP="007F72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31A58469" w14:textId="5B15E49F" w:rsidR="00BA00AB" w:rsidRPr="007F724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F72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1C6DC" w14:textId="77777777" w:rsidR="007F7241" w:rsidRDefault="007F7241" w:rsidP="009139A6">
      <w:r>
        <w:separator/>
      </w:r>
    </w:p>
  </w:endnote>
  <w:endnote w:type="continuationSeparator" w:id="0">
    <w:p w14:paraId="4FE036E2" w14:textId="77777777" w:rsidR="007F7241" w:rsidRDefault="007F72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781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E01C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DC0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58497" w14:textId="77777777" w:rsidR="007F7241" w:rsidRDefault="007F7241" w:rsidP="009139A6">
      <w:r>
        <w:separator/>
      </w:r>
    </w:p>
  </w:footnote>
  <w:footnote w:type="continuationSeparator" w:id="0">
    <w:p w14:paraId="1C93279C" w14:textId="77777777" w:rsidR="007F7241" w:rsidRDefault="007F72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E3E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0D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D5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241"/>
    <w:rsid w:val="000666E0"/>
    <w:rsid w:val="002510B7"/>
    <w:rsid w:val="005C130B"/>
    <w:rsid w:val="007F724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74DA6"/>
  <w15:chartTrackingRefBased/>
  <w15:docId w15:val="{4E3E6B23-4AA0-4836-84F4-5927FFF4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F72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2022-02-21T11:33:00Z</dcterms:created>
  <dcterms:modified xsi:type="dcterms:W3CDTF">2022-02-21T11:33:00Z</dcterms:modified>
</cp:coreProperties>
</file>