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AF7AB" w14:textId="77777777" w:rsidR="00B1780C" w:rsidRDefault="00B1780C" w:rsidP="00B1780C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GOBONS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777C3794" w14:textId="77777777" w:rsidR="00B1780C" w:rsidRDefault="00B1780C" w:rsidP="00B1780C">
      <w:pPr>
        <w:pStyle w:val="NoSpacing"/>
        <w:rPr>
          <w:rFonts w:cs="Times New Roman"/>
          <w:szCs w:val="24"/>
        </w:rPr>
      </w:pPr>
    </w:p>
    <w:p w14:paraId="736D2E83" w14:textId="77777777" w:rsidR="00B1780C" w:rsidRDefault="00B1780C" w:rsidP="00B1780C">
      <w:pPr>
        <w:pStyle w:val="NoSpacing"/>
        <w:rPr>
          <w:rFonts w:cs="Times New Roman"/>
          <w:szCs w:val="24"/>
        </w:rPr>
      </w:pPr>
    </w:p>
    <w:p w14:paraId="3E9E3A45" w14:textId="77777777" w:rsidR="00B1780C" w:rsidRDefault="00B1780C" w:rsidP="00B178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Apr.1485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Aylesbury,</w:t>
      </w:r>
    </w:p>
    <w:p w14:paraId="572E4B72" w14:textId="77777777" w:rsidR="00B1780C" w:rsidRDefault="00B1780C" w:rsidP="00B178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Buckinghamshire, into lands of Isabel </w:t>
      </w:r>
      <w:proofErr w:type="spellStart"/>
      <w:r>
        <w:rPr>
          <w:rFonts w:cs="Times New Roman"/>
          <w:szCs w:val="24"/>
        </w:rPr>
        <w:t>Bourchier</w:t>
      </w:r>
      <w:proofErr w:type="spellEnd"/>
      <w:r>
        <w:rPr>
          <w:rFonts w:cs="Times New Roman"/>
          <w:szCs w:val="24"/>
        </w:rPr>
        <w:t>, Countess of Essex(q.v.).</w:t>
      </w:r>
    </w:p>
    <w:p w14:paraId="26114136" w14:textId="77777777" w:rsidR="00B1780C" w:rsidRDefault="00B1780C" w:rsidP="00B1780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EFF8490" w14:textId="77777777" w:rsidR="00B1780C" w:rsidRDefault="00B1780C" w:rsidP="00B1780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p.135)</w:t>
      </w:r>
    </w:p>
    <w:p w14:paraId="2B8D8140" w14:textId="77777777" w:rsidR="00B1780C" w:rsidRDefault="00B1780C" w:rsidP="00B1780C">
      <w:pPr>
        <w:pStyle w:val="NoSpacing"/>
        <w:rPr>
          <w:rFonts w:eastAsia="Times New Roman" w:cs="Times New Roman"/>
          <w:szCs w:val="24"/>
        </w:rPr>
      </w:pPr>
    </w:p>
    <w:p w14:paraId="6EA42E51" w14:textId="77777777" w:rsidR="00B1780C" w:rsidRDefault="00B1780C" w:rsidP="00B1780C">
      <w:pPr>
        <w:pStyle w:val="NoSpacing"/>
        <w:rPr>
          <w:rFonts w:eastAsia="Times New Roman" w:cs="Times New Roman"/>
          <w:szCs w:val="24"/>
        </w:rPr>
      </w:pPr>
    </w:p>
    <w:p w14:paraId="2B91D0DD" w14:textId="77777777" w:rsidR="00B1780C" w:rsidRDefault="00B1780C" w:rsidP="00B1780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October 2023</w:t>
      </w:r>
    </w:p>
    <w:p w14:paraId="7E14B67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9E570" w14:textId="77777777" w:rsidR="00B1780C" w:rsidRDefault="00B1780C" w:rsidP="009139A6">
      <w:r>
        <w:separator/>
      </w:r>
    </w:p>
  </w:endnote>
  <w:endnote w:type="continuationSeparator" w:id="0">
    <w:p w14:paraId="08F30073" w14:textId="77777777" w:rsidR="00B1780C" w:rsidRDefault="00B178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326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C75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79B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9E034" w14:textId="77777777" w:rsidR="00B1780C" w:rsidRDefault="00B1780C" w:rsidP="009139A6">
      <w:r>
        <w:separator/>
      </w:r>
    </w:p>
  </w:footnote>
  <w:footnote w:type="continuationSeparator" w:id="0">
    <w:p w14:paraId="29339878" w14:textId="77777777" w:rsidR="00B1780C" w:rsidRDefault="00B178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183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7BD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713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80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1780C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C42D4"/>
  <w15:chartTrackingRefBased/>
  <w15:docId w15:val="{98F99BB4-0A08-4F90-9338-5A63E730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2023-10-13T19:22:00Z</dcterms:created>
  <dcterms:modified xsi:type="dcterms:W3CDTF">2023-10-13T19:23:00Z</dcterms:modified>
</cp:coreProperties>
</file>