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EB6" w:rsidRDefault="008E5EB6" w:rsidP="008E5E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GOBELL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8E5EB6" w:rsidRDefault="008E5EB6" w:rsidP="008E5E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5EB6" w:rsidRDefault="008E5EB6" w:rsidP="008E5E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5EB6" w:rsidRDefault="008E5EB6" w:rsidP="008E5E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Swanborough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8E5EB6" w:rsidRDefault="008E5EB6" w:rsidP="008E5E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Wiltshire, into lands of the late George </w:t>
      </w:r>
      <w:proofErr w:type="spellStart"/>
      <w:r>
        <w:rPr>
          <w:rFonts w:ascii="Times New Roman" w:hAnsi="Times New Roman" w:cs="Times New Roman"/>
          <w:sz w:val="24"/>
          <w:szCs w:val="24"/>
        </w:rPr>
        <w:t>Brewes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8E5EB6" w:rsidRDefault="008E5EB6" w:rsidP="008E5E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682A8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21-137)</w:t>
      </w:r>
    </w:p>
    <w:p w:rsidR="008E5EB6" w:rsidRDefault="008E5EB6" w:rsidP="008E5E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5EB6" w:rsidRDefault="008E5EB6" w:rsidP="008E5E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8E5EB6" w:rsidRDefault="008E5EB6" w:rsidP="008E5E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December 2015</w:t>
      </w:r>
      <w:bookmarkStart w:id="0" w:name="_GoBack"/>
      <w:bookmarkEnd w:id="0"/>
    </w:p>
    <w:sectPr w:rsidR="00DD5B8A" w:rsidRPr="008E5E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5EB6" w:rsidRDefault="008E5EB6" w:rsidP="00564E3C">
      <w:pPr>
        <w:spacing w:after="0" w:line="240" w:lineRule="auto"/>
      </w:pPr>
      <w:r>
        <w:separator/>
      </w:r>
    </w:p>
  </w:endnote>
  <w:endnote w:type="continuationSeparator" w:id="0">
    <w:p w:rsidR="008E5EB6" w:rsidRDefault="008E5EB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E5EB6">
      <w:rPr>
        <w:rFonts w:ascii="Times New Roman" w:hAnsi="Times New Roman" w:cs="Times New Roman"/>
        <w:noProof/>
        <w:sz w:val="24"/>
        <w:szCs w:val="24"/>
      </w:rPr>
      <w:t>10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5EB6" w:rsidRDefault="008E5EB6" w:rsidP="00564E3C">
      <w:pPr>
        <w:spacing w:after="0" w:line="240" w:lineRule="auto"/>
      </w:pPr>
      <w:r>
        <w:separator/>
      </w:r>
    </w:p>
  </w:footnote>
  <w:footnote w:type="continuationSeparator" w:id="0">
    <w:p w:rsidR="008E5EB6" w:rsidRDefault="008E5EB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EB6"/>
    <w:rsid w:val="00372DC6"/>
    <w:rsid w:val="00564E3C"/>
    <w:rsid w:val="0064591D"/>
    <w:rsid w:val="008E5EB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41C18"/>
  <w15:chartTrackingRefBased/>
  <w15:docId w15:val="{1D6274E2-6C11-4CCD-B267-A4F53A58D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8E5E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2015-12-10T21:15:00Z</dcterms:created>
  <dcterms:modified xsi:type="dcterms:W3CDTF">2015-12-10T21:15:00Z</dcterms:modified>
</cp:coreProperties>
</file>