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52981" w14:textId="77777777" w:rsidR="00725359" w:rsidRDefault="00725359" w:rsidP="007253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GOBELER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fl.1479)</w:t>
      </w:r>
    </w:p>
    <w:p w14:paraId="71061D84" w14:textId="77777777" w:rsidR="00725359" w:rsidRDefault="00725359" w:rsidP="007253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12A74146" w14:textId="77777777" w:rsidR="00725359" w:rsidRDefault="00725359" w:rsidP="007253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7FD8B2" w14:textId="77777777" w:rsidR="00725359" w:rsidRDefault="00725359" w:rsidP="007253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A8FC56" w14:textId="77777777" w:rsidR="00725359" w:rsidRDefault="00725359" w:rsidP="007253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1479</w:t>
      </w:r>
      <w:r>
        <w:rPr>
          <w:rFonts w:ascii="Times New Roman" w:hAnsi="Times New Roman" w:cs="Times New Roman"/>
          <w:sz w:val="24"/>
          <w:szCs w:val="24"/>
        </w:rPr>
        <w:tab/>
        <w:t xml:space="preserve">He became apprenticed to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Barnefeld</w:t>
      </w:r>
      <w:proofErr w:type="spellEnd"/>
      <w:r>
        <w:rPr>
          <w:rFonts w:ascii="Times New Roman" w:hAnsi="Times New Roman" w:cs="Times New Roman"/>
          <w:sz w:val="24"/>
          <w:szCs w:val="24"/>
        </w:rPr>
        <w:t>, cutler(q.v.).</w:t>
      </w:r>
    </w:p>
    <w:p w14:paraId="61E51049" w14:textId="77777777" w:rsidR="00725359" w:rsidRDefault="00725359" w:rsidP="007253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2BAE9E55" w14:textId="77777777" w:rsidR="00725359" w:rsidRDefault="00725359" w:rsidP="007253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FCE63D" w14:textId="77777777" w:rsidR="00725359" w:rsidRDefault="00725359" w:rsidP="007253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199750" w14:textId="77777777" w:rsidR="00725359" w:rsidRDefault="00725359" w:rsidP="007253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May 2022</w:t>
      </w:r>
    </w:p>
    <w:p w14:paraId="5EE8633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27BD7" w14:textId="77777777" w:rsidR="00725359" w:rsidRDefault="00725359" w:rsidP="009139A6">
      <w:r>
        <w:separator/>
      </w:r>
    </w:p>
  </w:endnote>
  <w:endnote w:type="continuationSeparator" w:id="0">
    <w:p w14:paraId="32190002" w14:textId="77777777" w:rsidR="00725359" w:rsidRDefault="007253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3E03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DDF5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D46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2190F" w14:textId="77777777" w:rsidR="00725359" w:rsidRDefault="00725359" w:rsidP="009139A6">
      <w:r>
        <w:separator/>
      </w:r>
    </w:p>
  </w:footnote>
  <w:footnote w:type="continuationSeparator" w:id="0">
    <w:p w14:paraId="265D8062" w14:textId="77777777" w:rsidR="00725359" w:rsidRDefault="007253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64DD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793B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0E21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359"/>
    <w:rsid w:val="000666E0"/>
    <w:rsid w:val="002510B7"/>
    <w:rsid w:val="005C130B"/>
    <w:rsid w:val="00725359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2D9B3"/>
  <w15:chartTrackingRefBased/>
  <w15:docId w15:val="{13334940-E5F3-4F1B-8807-5439BE573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2022-05-13T06:40:00Z</dcterms:created>
  <dcterms:modified xsi:type="dcterms:W3CDTF">2022-05-13T06:40:00Z</dcterms:modified>
</cp:coreProperties>
</file>