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F3A1F" w14:textId="77777777" w:rsidR="004F5FEB" w:rsidRDefault="004F5FEB" w:rsidP="004F5FE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GOBAN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fl.1445)</w:t>
      </w:r>
    </w:p>
    <w:p w14:paraId="0EB57E4C" w14:textId="77777777" w:rsidR="004F5FEB" w:rsidRDefault="004F5FEB" w:rsidP="004F5FE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the diocese of Exeter.</w:t>
      </w:r>
    </w:p>
    <w:p w14:paraId="63BAE493" w14:textId="77777777" w:rsidR="004F5FEB" w:rsidRDefault="004F5FEB" w:rsidP="004F5FEB">
      <w:pPr>
        <w:pStyle w:val="NoSpacing"/>
        <w:rPr>
          <w:rFonts w:cs="Times New Roman"/>
          <w:szCs w:val="24"/>
        </w:rPr>
      </w:pPr>
    </w:p>
    <w:p w14:paraId="13DFD9BC" w14:textId="77777777" w:rsidR="004F5FEB" w:rsidRDefault="004F5FEB" w:rsidP="004F5FEB">
      <w:pPr>
        <w:pStyle w:val="NoSpacing"/>
        <w:rPr>
          <w:rFonts w:cs="Times New Roman"/>
          <w:szCs w:val="24"/>
        </w:rPr>
      </w:pPr>
    </w:p>
    <w:p w14:paraId="0DB0BE38" w14:textId="77777777" w:rsidR="004F5FEB" w:rsidRDefault="004F5FEB" w:rsidP="004F5FE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Feb.1445</w:t>
      </w:r>
      <w:r>
        <w:rPr>
          <w:rFonts w:cs="Times New Roman"/>
          <w:szCs w:val="24"/>
        </w:rPr>
        <w:tab/>
        <w:t>He was ordained to his first tonsure in the chapel below the manor</w:t>
      </w:r>
    </w:p>
    <w:p w14:paraId="507E114E" w14:textId="77777777" w:rsidR="004F5FEB" w:rsidRDefault="004F5FEB" w:rsidP="004F5FE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Clyst, Devon.</w:t>
      </w:r>
    </w:p>
    <w:p w14:paraId="0F6AC890" w14:textId="77777777" w:rsidR="004F5FEB" w:rsidRDefault="004F5FEB" w:rsidP="004F5FE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(“Register of Edmund Lacy, Bishop of Exeter 1420-55” part 4 p.201)</w:t>
      </w:r>
    </w:p>
    <w:p w14:paraId="0E9CED05" w14:textId="77777777" w:rsidR="004F5FEB" w:rsidRDefault="004F5FEB" w:rsidP="004F5FEB">
      <w:pPr>
        <w:pStyle w:val="NoSpacing"/>
        <w:rPr>
          <w:rFonts w:cs="Times New Roman"/>
          <w:szCs w:val="24"/>
        </w:rPr>
      </w:pPr>
    </w:p>
    <w:p w14:paraId="353D8ED7" w14:textId="77777777" w:rsidR="004F5FEB" w:rsidRDefault="004F5FEB" w:rsidP="004F5FEB">
      <w:pPr>
        <w:pStyle w:val="NoSpacing"/>
        <w:rPr>
          <w:rFonts w:cs="Times New Roman"/>
          <w:szCs w:val="24"/>
        </w:rPr>
      </w:pPr>
    </w:p>
    <w:p w14:paraId="159DA686" w14:textId="77777777" w:rsidR="004F5FEB" w:rsidRDefault="004F5FEB" w:rsidP="004F5FE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14 March 2025</w:t>
      </w:r>
      <w:r>
        <w:rPr>
          <w:rFonts w:cs="Times New Roman"/>
          <w:szCs w:val="24"/>
        </w:rPr>
        <w:fldChar w:fldCharType="end"/>
      </w:r>
    </w:p>
    <w:p w14:paraId="3596530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4243E" w14:textId="77777777" w:rsidR="004F5FEB" w:rsidRDefault="004F5FEB" w:rsidP="009139A6">
      <w:r>
        <w:separator/>
      </w:r>
    </w:p>
  </w:endnote>
  <w:endnote w:type="continuationSeparator" w:id="0">
    <w:p w14:paraId="24DDB3E6" w14:textId="77777777" w:rsidR="004F5FEB" w:rsidRDefault="004F5FE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68BB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14A6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9B26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D54C3" w14:textId="77777777" w:rsidR="004F5FEB" w:rsidRDefault="004F5FEB" w:rsidP="009139A6">
      <w:r>
        <w:separator/>
      </w:r>
    </w:p>
  </w:footnote>
  <w:footnote w:type="continuationSeparator" w:id="0">
    <w:p w14:paraId="3CA49CE1" w14:textId="77777777" w:rsidR="004F5FEB" w:rsidRDefault="004F5FE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A762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AAC1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4C8A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FEB"/>
    <w:rsid w:val="000666E0"/>
    <w:rsid w:val="002510B7"/>
    <w:rsid w:val="00270799"/>
    <w:rsid w:val="004F5FEB"/>
    <w:rsid w:val="005C130B"/>
    <w:rsid w:val="00771D05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F8CBC"/>
  <w15:chartTrackingRefBased/>
  <w15:docId w15:val="{69172803-A764-48B0-BDA8-33EB363BD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2025-03-14T18:40:00Z</dcterms:created>
  <dcterms:modified xsi:type="dcterms:W3CDTF">2025-03-14T18:40:00Z</dcterms:modified>
</cp:coreProperties>
</file>