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7B6D8" w14:textId="77777777" w:rsidR="005F2EE9" w:rsidRDefault="005F2EE9" w:rsidP="005F2E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GITYNS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798E36C3" w14:textId="77777777" w:rsidR="005F2EE9" w:rsidRDefault="005F2EE9" w:rsidP="005F2E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Crown.</w:t>
      </w:r>
    </w:p>
    <w:p w14:paraId="5FD7BCD1" w14:textId="77777777" w:rsidR="005F2EE9" w:rsidRDefault="005F2EE9" w:rsidP="005F2EE9">
      <w:pPr>
        <w:pStyle w:val="NoSpacing"/>
        <w:rPr>
          <w:rFonts w:cs="Times New Roman"/>
          <w:szCs w:val="24"/>
        </w:rPr>
      </w:pPr>
    </w:p>
    <w:p w14:paraId="72738001" w14:textId="77777777" w:rsidR="005F2EE9" w:rsidRDefault="005F2EE9" w:rsidP="005F2EE9">
      <w:pPr>
        <w:pStyle w:val="NoSpacing"/>
        <w:rPr>
          <w:rFonts w:cs="Times New Roman"/>
          <w:szCs w:val="24"/>
        </w:rPr>
      </w:pPr>
    </w:p>
    <w:p w14:paraId="54029DA6" w14:textId="77777777" w:rsidR="005F2EE9" w:rsidRDefault="005F2EE9" w:rsidP="005F2E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1487</w:t>
      </w:r>
      <w:r>
        <w:rPr>
          <w:rFonts w:cs="Times New Roman"/>
          <w:szCs w:val="24"/>
        </w:rPr>
        <w:tab/>
        <w:t>He was granted 6d a day.</w:t>
      </w:r>
    </w:p>
    <w:p w14:paraId="0366C9BE" w14:textId="77777777" w:rsidR="005F2EE9" w:rsidRDefault="005F2EE9" w:rsidP="005F2E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p.174)</w:t>
      </w:r>
    </w:p>
    <w:p w14:paraId="195628BC" w14:textId="77777777" w:rsidR="005F2EE9" w:rsidRDefault="005F2EE9" w:rsidP="005F2EE9">
      <w:pPr>
        <w:pStyle w:val="NoSpacing"/>
        <w:rPr>
          <w:rFonts w:cs="Times New Roman"/>
          <w:szCs w:val="24"/>
        </w:rPr>
      </w:pPr>
    </w:p>
    <w:p w14:paraId="19657C4E" w14:textId="77777777" w:rsidR="005F2EE9" w:rsidRDefault="005F2EE9" w:rsidP="005F2EE9">
      <w:pPr>
        <w:pStyle w:val="NoSpacing"/>
        <w:rPr>
          <w:rFonts w:cs="Times New Roman"/>
          <w:szCs w:val="24"/>
        </w:rPr>
      </w:pPr>
    </w:p>
    <w:p w14:paraId="655E852A" w14:textId="77777777" w:rsidR="005F2EE9" w:rsidRDefault="005F2EE9" w:rsidP="005F2E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2024</w:t>
      </w:r>
    </w:p>
    <w:p w14:paraId="450E26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EAD3D" w14:textId="77777777" w:rsidR="005F2EE9" w:rsidRDefault="005F2EE9" w:rsidP="009139A6">
      <w:r>
        <w:separator/>
      </w:r>
    </w:p>
  </w:endnote>
  <w:endnote w:type="continuationSeparator" w:id="0">
    <w:p w14:paraId="3C189DD1" w14:textId="77777777" w:rsidR="005F2EE9" w:rsidRDefault="005F2E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E21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A34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2DE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B0FEFD" w14:textId="77777777" w:rsidR="005F2EE9" w:rsidRDefault="005F2EE9" w:rsidP="009139A6">
      <w:r>
        <w:separator/>
      </w:r>
    </w:p>
  </w:footnote>
  <w:footnote w:type="continuationSeparator" w:id="0">
    <w:p w14:paraId="58A1B309" w14:textId="77777777" w:rsidR="005F2EE9" w:rsidRDefault="005F2E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A61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3AF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409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E9"/>
    <w:rsid w:val="000666E0"/>
    <w:rsid w:val="002510B7"/>
    <w:rsid w:val="00270799"/>
    <w:rsid w:val="005C130B"/>
    <w:rsid w:val="005F2EE9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69F7A"/>
  <w15:chartTrackingRefBased/>
  <w15:docId w15:val="{523E158B-A7F1-4D85-BD0A-15072821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2024-08-14T20:34:00Z</dcterms:created>
  <dcterms:modified xsi:type="dcterms:W3CDTF">2024-08-14T20:35:00Z</dcterms:modified>
</cp:coreProperties>
</file>