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F5F" w:rsidRDefault="00844F5F" w:rsidP="00844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GITSAM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844F5F" w:rsidRDefault="00844F5F" w:rsidP="00844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Professed canon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St.Germans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44F5F" w:rsidRDefault="00844F5F" w:rsidP="00844F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4F5F" w:rsidRDefault="00844F5F" w:rsidP="00844F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4F5F" w:rsidRDefault="00844F5F" w:rsidP="00844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priest</w:t>
      </w:r>
      <w:r>
        <w:rPr>
          <w:rFonts w:ascii="Times New Roman" w:hAnsi="Times New Roman" w:cs="Times New Roman"/>
          <w:sz w:val="24"/>
          <w:szCs w:val="24"/>
        </w:rPr>
        <w:t xml:space="preserve"> in the 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844F5F" w:rsidRDefault="00844F5F" w:rsidP="00844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844F5F" w:rsidRDefault="00844F5F" w:rsidP="00844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pp.77-9)</w:t>
      </w:r>
    </w:p>
    <w:p w:rsidR="00844F5F" w:rsidRDefault="00844F5F" w:rsidP="00844F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4F5F" w:rsidRDefault="00844F5F" w:rsidP="00844F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44F5F" w:rsidRDefault="00844F5F" w:rsidP="00844F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2016</w:t>
      </w:r>
      <w:bookmarkStart w:id="0" w:name="_GoBack"/>
      <w:bookmarkEnd w:id="0"/>
    </w:p>
    <w:sectPr w:rsidR="00DD5B8A" w:rsidRPr="00844F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F5F" w:rsidRDefault="00844F5F" w:rsidP="00564E3C">
      <w:pPr>
        <w:spacing w:after="0" w:line="240" w:lineRule="auto"/>
      </w:pPr>
      <w:r>
        <w:separator/>
      </w:r>
    </w:p>
  </w:endnote>
  <w:endnote w:type="continuationSeparator" w:id="0">
    <w:p w:rsidR="00844F5F" w:rsidRDefault="00844F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44F5F">
      <w:rPr>
        <w:rFonts w:ascii="Times New Roman" w:hAnsi="Times New Roman" w:cs="Times New Roman"/>
        <w:noProof/>
        <w:sz w:val="24"/>
        <w:szCs w:val="24"/>
      </w:rPr>
      <w:t>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F5F" w:rsidRDefault="00844F5F" w:rsidP="00564E3C">
      <w:pPr>
        <w:spacing w:after="0" w:line="240" w:lineRule="auto"/>
      </w:pPr>
      <w:r>
        <w:separator/>
      </w:r>
    </w:p>
  </w:footnote>
  <w:footnote w:type="continuationSeparator" w:id="0">
    <w:p w:rsidR="00844F5F" w:rsidRDefault="00844F5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F5F"/>
    <w:rsid w:val="00372DC6"/>
    <w:rsid w:val="00564E3C"/>
    <w:rsid w:val="0064591D"/>
    <w:rsid w:val="00844F5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B9161"/>
  <w15:chartTrackingRefBased/>
  <w15:docId w15:val="{27613A1F-242E-409B-AAFA-D524E28D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2016-02-04T20:24:00Z</dcterms:created>
  <dcterms:modified xsi:type="dcterms:W3CDTF">2016-02-04T20:26:00Z</dcterms:modified>
</cp:coreProperties>
</file>