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82089" w14:textId="56FACD03" w:rsidR="006B2F86" w:rsidRDefault="00A84073" w:rsidP="00E71FC3">
      <w:pPr>
        <w:pStyle w:val="NoSpacing"/>
      </w:pPr>
      <w:r>
        <w:rPr>
          <w:u w:val="single"/>
        </w:rPr>
        <w:t>William GITHER</w:t>
      </w:r>
      <w:r>
        <w:t xml:space="preserve">  </w:t>
      </w:r>
      <w:proofErr w:type="gramStart"/>
      <w:r>
        <w:t xml:space="preserve">   (</w:t>
      </w:r>
      <w:proofErr w:type="gramEnd"/>
      <w:r>
        <w:t>fl.1498)</w:t>
      </w:r>
    </w:p>
    <w:p w14:paraId="6E97CDCB" w14:textId="2D17968F" w:rsidR="00A84073" w:rsidRDefault="00A84073" w:rsidP="00E71FC3">
      <w:pPr>
        <w:pStyle w:val="NoSpacing"/>
      </w:pPr>
      <w:r>
        <w:t>of Reading, Berkshire.</w:t>
      </w:r>
    </w:p>
    <w:p w14:paraId="7CF7BAB2" w14:textId="46C23B32" w:rsidR="00A84073" w:rsidRDefault="00A84073" w:rsidP="00E71FC3">
      <w:pPr>
        <w:pStyle w:val="NoSpacing"/>
      </w:pPr>
    </w:p>
    <w:p w14:paraId="2465C2CF" w14:textId="6EEF4A46" w:rsidR="00A84073" w:rsidRDefault="00A84073" w:rsidP="00E71FC3">
      <w:pPr>
        <w:pStyle w:val="NoSpacing"/>
      </w:pPr>
    </w:p>
    <w:p w14:paraId="4C6C1F3E" w14:textId="77777777" w:rsidR="00A84073" w:rsidRDefault="00A84073" w:rsidP="00A84073">
      <w:pPr>
        <w:pStyle w:val="NoSpacing"/>
      </w:pPr>
      <w:r>
        <w:t>10 May1498</w:t>
      </w:r>
      <w:r>
        <w:tab/>
      </w:r>
      <w:r>
        <w:t>He made his Will.</w:t>
      </w:r>
    </w:p>
    <w:p w14:paraId="6AF762B7" w14:textId="3768AB82" w:rsidR="00A84073" w:rsidRDefault="00A84073" w:rsidP="00A84073">
      <w:pPr>
        <w:pStyle w:val="NoSpacing"/>
      </w:pPr>
      <w:r>
        <w:tab/>
      </w:r>
      <w:r>
        <w:tab/>
        <w:t>(http://discovery.nationalarchives.gov.uk   ref. PROB 11/</w:t>
      </w:r>
      <w:r>
        <w:t>11/369)</w:t>
      </w:r>
      <w:bookmarkStart w:id="0" w:name="_GoBack"/>
      <w:bookmarkEnd w:id="0"/>
    </w:p>
    <w:p w14:paraId="2F92F47A" w14:textId="77777777" w:rsidR="00A84073" w:rsidRDefault="00A84073" w:rsidP="00A84073">
      <w:pPr>
        <w:pStyle w:val="NoSpacing"/>
      </w:pPr>
    </w:p>
    <w:p w14:paraId="33B9B8AC" w14:textId="77777777" w:rsidR="00A84073" w:rsidRDefault="00A84073" w:rsidP="00A84073">
      <w:pPr>
        <w:pStyle w:val="NoSpacing"/>
      </w:pPr>
    </w:p>
    <w:p w14:paraId="76EE7BD8" w14:textId="77777777" w:rsidR="00A84073" w:rsidRPr="009E129B" w:rsidRDefault="00A84073" w:rsidP="00A84073">
      <w:pPr>
        <w:pStyle w:val="NoSpacing"/>
      </w:pPr>
      <w:r>
        <w:t>30 January 2018</w:t>
      </w:r>
    </w:p>
    <w:p w14:paraId="6D015FC8" w14:textId="5440939F" w:rsidR="00A84073" w:rsidRPr="00A84073" w:rsidRDefault="00A84073" w:rsidP="00E71FC3">
      <w:pPr>
        <w:pStyle w:val="NoSpacing"/>
      </w:pPr>
    </w:p>
    <w:sectPr w:rsidR="00A84073" w:rsidRPr="00A840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C3630" w14:textId="77777777" w:rsidR="00A84073" w:rsidRDefault="00A84073" w:rsidP="00E71FC3">
      <w:pPr>
        <w:spacing w:after="0" w:line="240" w:lineRule="auto"/>
      </w:pPr>
      <w:r>
        <w:separator/>
      </w:r>
    </w:p>
  </w:endnote>
  <w:endnote w:type="continuationSeparator" w:id="0">
    <w:p w14:paraId="422EA9D7" w14:textId="77777777" w:rsidR="00A84073" w:rsidRDefault="00A840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DCE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4FE63" w14:textId="77777777" w:rsidR="00A84073" w:rsidRDefault="00A84073" w:rsidP="00E71FC3">
      <w:pPr>
        <w:spacing w:after="0" w:line="240" w:lineRule="auto"/>
      </w:pPr>
      <w:r>
        <w:separator/>
      </w:r>
    </w:p>
  </w:footnote>
  <w:footnote w:type="continuationSeparator" w:id="0">
    <w:p w14:paraId="6083330F" w14:textId="77777777" w:rsidR="00A84073" w:rsidRDefault="00A840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73"/>
    <w:rsid w:val="001A7C09"/>
    <w:rsid w:val="00577BD5"/>
    <w:rsid w:val="00656CBA"/>
    <w:rsid w:val="006A1F77"/>
    <w:rsid w:val="00733BE7"/>
    <w:rsid w:val="00A8407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3F465"/>
  <w15:chartTrackingRefBased/>
  <w15:docId w15:val="{2E619738-5280-4A47-8B09-13C30C1D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2018-01-30T21:14:00Z</dcterms:created>
  <dcterms:modified xsi:type="dcterms:W3CDTF">2018-01-30T21:15:00Z</dcterms:modified>
</cp:coreProperties>
</file>