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5F04C" w14:textId="77777777" w:rsidR="0081464C" w:rsidRPr="00690BA6" w:rsidRDefault="0081464C" w:rsidP="0081464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Richard GITESHAM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1D07FF6" w14:textId="77777777" w:rsidR="0081464C" w:rsidRDefault="0081464C" w:rsidP="00814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6C9A6A8" w14:textId="77777777" w:rsidR="0081464C" w:rsidRDefault="0081464C" w:rsidP="00814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0B4DE7" w14:textId="77777777" w:rsidR="0081464C" w:rsidRDefault="0081464C" w:rsidP="00814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B883B6" w14:textId="77777777" w:rsidR="0081464C" w:rsidRDefault="0081464C" w:rsidP="0081464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16A1D36F" w14:textId="77777777" w:rsidR="0081464C" w:rsidRDefault="0081464C" w:rsidP="0081464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938F588" w14:textId="77777777" w:rsidR="0081464C" w:rsidRDefault="0081464C" w:rsidP="0081464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93042B0" w14:textId="77777777" w:rsidR="0081464C" w:rsidRDefault="0081464C" w:rsidP="0081464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B7B4370" w14:textId="77777777" w:rsidR="0081464C" w:rsidRDefault="0081464C" w:rsidP="0081464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2D6EFEF" w14:textId="77777777" w:rsidR="0081464C" w:rsidRDefault="0081464C" w:rsidP="0081464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11 June 2021</w:t>
      </w:r>
    </w:p>
    <w:p w14:paraId="7AFBC2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D2FD1" w14:textId="77777777" w:rsidR="0081464C" w:rsidRDefault="0081464C" w:rsidP="009139A6">
      <w:r>
        <w:separator/>
      </w:r>
    </w:p>
  </w:endnote>
  <w:endnote w:type="continuationSeparator" w:id="0">
    <w:p w14:paraId="5D47F3EA" w14:textId="77777777" w:rsidR="0081464C" w:rsidRDefault="008146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CFB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C59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585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638BB" w14:textId="77777777" w:rsidR="0081464C" w:rsidRDefault="0081464C" w:rsidP="009139A6">
      <w:r>
        <w:separator/>
      </w:r>
    </w:p>
  </w:footnote>
  <w:footnote w:type="continuationSeparator" w:id="0">
    <w:p w14:paraId="5B1F0480" w14:textId="77777777" w:rsidR="0081464C" w:rsidRDefault="008146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FB5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AA4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43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64C"/>
    <w:rsid w:val="000666E0"/>
    <w:rsid w:val="002510B7"/>
    <w:rsid w:val="005C130B"/>
    <w:rsid w:val="0081464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23674"/>
  <w15:chartTrackingRefBased/>
  <w15:docId w15:val="{91304E11-C62D-45E6-AD3C-2365F09F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2021-07-28T13:59:00Z</dcterms:created>
  <dcterms:modified xsi:type="dcterms:W3CDTF">2021-07-28T13:59:00Z</dcterms:modified>
</cp:coreProperties>
</file>