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4D6FA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GIST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d.ca.1460)</w:t>
      </w:r>
    </w:p>
    <w:p w14:paraId="0BD81AA7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C83265F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40312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D6AD6A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5FC7C094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D33DE63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72FAB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1C7355" w14:textId="77777777" w:rsidR="00FD3A6A" w:rsidRPr="00554ECC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William Hyde(q.v.)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Gonell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3F817745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9616A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B0710" w14:textId="77777777" w:rsidR="00FD3A6A" w:rsidRDefault="00FD3A6A" w:rsidP="00FD3A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2022</w:t>
      </w:r>
    </w:p>
    <w:p w14:paraId="4EA621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AE531" w14:textId="77777777" w:rsidR="00FD3A6A" w:rsidRDefault="00FD3A6A" w:rsidP="009139A6">
      <w:r>
        <w:separator/>
      </w:r>
    </w:p>
  </w:endnote>
  <w:endnote w:type="continuationSeparator" w:id="0">
    <w:p w14:paraId="44D92BCB" w14:textId="77777777" w:rsidR="00FD3A6A" w:rsidRDefault="00FD3A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E3B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B4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EF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AFC4D" w14:textId="77777777" w:rsidR="00FD3A6A" w:rsidRDefault="00FD3A6A" w:rsidP="009139A6">
      <w:r>
        <w:separator/>
      </w:r>
    </w:p>
  </w:footnote>
  <w:footnote w:type="continuationSeparator" w:id="0">
    <w:p w14:paraId="6E1E9534" w14:textId="77777777" w:rsidR="00FD3A6A" w:rsidRDefault="00FD3A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3E5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5C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34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0A0CF"/>
  <w15:chartTrackingRefBased/>
  <w15:docId w15:val="{73A532A9-238F-4CB9-8AE6-E2E2AEF1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3A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2022-10-20T07:43:00Z</dcterms:created>
  <dcterms:modified xsi:type="dcterms:W3CDTF">2022-10-20T07:44:00Z</dcterms:modified>
</cp:coreProperties>
</file>