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A9C17" w14:textId="77777777" w:rsidR="000761A7" w:rsidRDefault="000761A7" w:rsidP="000761A7">
      <w:pPr>
        <w:pStyle w:val="NoSpacing"/>
        <w:tabs>
          <w:tab w:val="left" w:pos="720"/>
        </w:tabs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Alice GISSYLHAM</w:t>
      </w:r>
      <w:r>
        <w:rPr>
          <w:rFonts w:cs="Times New Roman"/>
          <w:szCs w:val="24"/>
        </w:rPr>
        <w:t xml:space="preserve">         (fl.1477)</w:t>
      </w:r>
    </w:p>
    <w:p w14:paraId="2ED2F2BA" w14:textId="77777777" w:rsidR="000761A7" w:rsidRDefault="000761A7" w:rsidP="000761A7">
      <w:pPr>
        <w:pStyle w:val="NoSpacing"/>
        <w:tabs>
          <w:tab w:val="left" w:pos="720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Ellough</w:t>
      </w:r>
      <w:proofErr w:type="spellEnd"/>
      <w:r>
        <w:rPr>
          <w:rFonts w:cs="Times New Roman"/>
          <w:szCs w:val="24"/>
        </w:rPr>
        <w:t>, Suffolk. Widow.</w:t>
      </w:r>
    </w:p>
    <w:p w14:paraId="6DB69146" w14:textId="77777777" w:rsidR="000761A7" w:rsidRDefault="000761A7" w:rsidP="000761A7">
      <w:pPr>
        <w:pStyle w:val="NoSpacing"/>
        <w:tabs>
          <w:tab w:val="left" w:pos="720"/>
        </w:tabs>
        <w:rPr>
          <w:rFonts w:cs="Times New Roman"/>
          <w:szCs w:val="24"/>
        </w:rPr>
      </w:pPr>
    </w:p>
    <w:p w14:paraId="0FF0241E" w14:textId="77777777" w:rsidR="000761A7" w:rsidRDefault="000761A7" w:rsidP="000761A7">
      <w:pPr>
        <w:pStyle w:val="NoSpacing"/>
        <w:tabs>
          <w:tab w:val="left" w:pos="720"/>
        </w:tabs>
        <w:rPr>
          <w:rFonts w:cs="Times New Roman"/>
          <w:szCs w:val="24"/>
        </w:rPr>
      </w:pPr>
    </w:p>
    <w:p w14:paraId="0AA645C7" w14:textId="77777777" w:rsidR="000761A7" w:rsidRDefault="000761A7" w:rsidP="000761A7">
      <w:pPr>
        <w:pStyle w:val="NoSpacing"/>
        <w:tabs>
          <w:tab w:val="left" w:pos="720"/>
        </w:tabs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1477</w:t>
      </w:r>
      <w:r>
        <w:rPr>
          <w:rFonts w:cs="Times New Roman"/>
          <w:szCs w:val="24"/>
        </w:rPr>
        <w:tab/>
        <w:t>Thomas Aslak(q.v.) brought a plaint of trespass against him and four others.</w:t>
      </w:r>
    </w:p>
    <w:p w14:paraId="27CFA395" w14:textId="77777777" w:rsidR="000761A7" w:rsidRDefault="000761A7" w:rsidP="000761A7">
      <w:pPr>
        <w:pStyle w:val="NoSpacing"/>
        <w:tabs>
          <w:tab w:val="left" w:pos="720"/>
        </w:tabs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807383">
          <w:rPr>
            <w:rStyle w:val="Hyperlink"/>
            <w:rFonts w:cs="Times New Roman"/>
            <w:szCs w:val="24"/>
          </w:rPr>
          <w:t>https://waalt.uh.edu/index.php/CP40/861</w:t>
        </w:r>
      </w:hyperlink>
      <w:r>
        <w:rPr>
          <w:rFonts w:cs="Times New Roman"/>
          <w:szCs w:val="24"/>
        </w:rPr>
        <w:t>)</w:t>
      </w:r>
    </w:p>
    <w:p w14:paraId="63C35F1F" w14:textId="77777777" w:rsidR="000761A7" w:rsidRDefault="000761A7" w:rsidP="000761A7">
      <w:pPr>
        <w:pStyle w:val="NoSpacing"/>
        <w:tabs>
          <w:tab w:val="left" w:pos="720"/>
        </w:tabs>
        <w:rPr>
          <w:rFonts w:cs="Times New Roman"/>
          <w:szCs w:val="24"/>
        </w:rPr>
      </w:pPr>
    </w:p>
    <w:p w14:paraId="592519DA" w14:textId="77777777" w:rsidR="000761A7" w:rsidRDefault="000761A7" w:rsidP="000761A7">
      <w:pPr>
        <w:pStyle w:val="NoSpacing"/>
        <w:tabs>
          <w:tab w:val="left" w:pos="720"/>
        </w:tabs>
        <w:rPr>
          <w:rFonts w:cs="Times New Roman"/>
          <w:szCs w:val="24"/>
        </w:rPr>
      </w:pPr>
    </w:p>
    <w:p w14:paraId="7F5DA81E" w14:textId="77777777" w:rsidR="000761A7" w:rsidRDefault="000761A7" w:rsidP="000761A7">
      <w:pPr>
        <w:pStyle w:val="NoSpacing"/>
        <w:tabs>
          <w:tab w:val="left" w:pos="720"/>
        </w:tabs>
        <w:rPr>
          <w:rFonts w:cs="Times New Roman"/>
          <w:szCs w:val="24"/>
        </w:rPr>
      </w:pPr>
      <w:r>
        <w:rPr>
          <w:rFonts w:cs="Times New Roman"/>
          <w:szCs w:val="24"/>
        </w:rPr>
        <w:t>17 February 2023</w:t>
      </w:r>
    </w:p>
    <w:p w14:paraId="5D87E89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27D2F" w14:textId="77777777" w:rsidR="000761A7" w:rsidRDefault="000761A7" w:rsidP="009139A6">
      <w:r>
        <w:separator/>
      </w:r>
    </w:p>
  </w:endnote>
  <w:endnote w:type="continuationSeparator" w:id="0">
    <w:p w14:paraId="6B3B4984" w14:textId="77777777" w:rsidR="000761A7" w:rsidRDefault="000761A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89B1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0462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2EF6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7A31B" w14:textId="77777777" w:rsidR="000761A7" w:rsidRDefault="000761A7" w:rsidP="009139A6">
      <w:r>
        <w:separator/>
      </w:r>
    </w:p>
  </w:footnote>
  <w:footnote w:type="continuationSeparator" w:id="0">
    <w:p w14:paraId="45DFEF82" w14:textId="77777777" w:rsidR="000761A7" w:rsidRDefault="000761A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5EB6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1B1B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DC97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1A7"/>
    <w:rsid w:val="000666E0"/>
    <w:rsid w:val="000761A7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85BD3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3A22C"/>
  <w15:chartTrackingRefBased/>
  <w15:docId w15:val="{227C710B-C1E5-432F-BA9E-3B9090A4C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761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2025-05-09T20:30:00Z</dcterms:created>
  <dcterms:modified xsi:type="dcterms:W3CDTF">2025-05-09T20:31:00Z</dcterms:modified>
</cp:coreProperties>
</file>