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1765D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GISS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d.ca.1460)</w:t>
      </w:r>
    </w:p>
    <w:p w14:paraId="531692CB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40A5AC0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84BE5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4695B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249AA7BE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C21FC23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2BBEF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8084E9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 William Hyde, of London, gentleman(q.v.),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Govell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E77A440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cutler(q.v.).   (ibid.)</w:t>
      </w:r>
    </w:p>
    <w:p w14:paraId="4EE521A3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843C1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5C1F47" w14:textId="77777777" w:rsidR="00DD6206" w:rsidRDefault="00DD6206" w:rsidP="00DD62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2022</w:t>
      </w:r>
    </w:p>
    <w:p w14:paraId="0CD396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3A37" w14:textId="77777777" w:rsidR="00DD6206" w:rsidRDefault="00DD6206" w:rsidP="009139A6">
      <w:r>
        <w:separator/>
      </w:r>
    </w:p>
  </w:endnote>
  <w:endnote w:type="continuationSeparator" w:id="0">
    <w:p w14:paraId="0E3D82FE" w14:textId="77777777" w:rsidR="00DD6206" w:rsidRDefault="00DD62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D3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62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B9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3D5C" w14:textId="77777777" w:rsidR="00DD6206" w:rsidRDefault="00DD6206" w:rsidP="009139A6">
      <w:r>
        <w:separator/>
      </w:r>
    </w:p>
  </w:footnote>
  <w:footnote w:type="continuationSeparator" w:id="0">
    <w:p w14:paraId="69FF1C47" w14:textId="77777777" w:rsidR="00DD6206" w:rsidRDefault="00DD62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A1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C0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F7A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0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620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DBF8"/>
  <w15:chartTrackingRefBased/>
  <w15:docId w15:val="{79F94C7B-364E-4639-AEAE-CE62A1BC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62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2022-10-17T11:37:00Z</dcterms:created>
  <dcterms:modified xsi:type="dcterms:W3CDTF">2022-10-17T11:38:00Z</dcterms:modified>
</cp:coreProperties>
</file>