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ED3F57" w14:textId="77777777" w:rsidR="003E39C7" w:rsidRDefault="003E39C7" w:rsidP="003E39C7">
      <w:pPr>
        <w:pStyle w:val="NoSpacing"/>
      </w:pPr>
      <w:r>
        <w:rPr>
          <w:u w:val="single"/>
        </w:rPr>
        <w:t>John GISBURN</w:t>
      </w:r>
      <w:r>
        <w:t xml:space="preserve">   </w:t>
      </w:r>
      <w:proofErr w:type="gramStart"/>
      <w:r>
        <w:t xml:space="preserve">   (</w:t>
      </w:r>
      <w:proofErr w:type="gramEnd"/>
      <w:r>
        <w:t>d.1481)</w:t>
      </w:r>
    </w:p>
    <w:p w14:paraId="19A3B391" w14:textId="77777777" w:rsidR="003E39C7" w:rsidRDefault="003E39C7" w:rsidP="003E39C7">
      <w:pPr>
        <w:pStyle w:val="NoSpacing"/>
      </w:pPr>
      <w:r>
        <w:t xml:space="preserve">Rector of </w:t>
      </w:r>
      <w:proofErr w:type="spellStart"/>
      <w:r>
        <w:t>Spofforth</w:t>
      </w:r>
      <w:proofErr w:type="spellEnd"/>
      <w:r>
        <w:t>, West Riding of Yorkshire.</w:t>
      </w:r>
    </w:p>
    <w:p w14:paraId="382C75AD" w14:textId="77777777" w:rsidR="003E39C7" w:rsidRDefault="003E39C7" w:rsidP="003E39C7">
      <w:pPr>
        <w:pStyle w:val="NoSpacing"/>
      </w:pPr>
    </w:p>
    <w:p w14:paraId="1CAB49F0" w14:textId="77777777" w:rsidR="003E39C7" w:rsidRDefault="003E39C7" w:rsidP="003E39C7">
      <w:pPr>
        <w:pStyle w:val="NoSpacing"/>
      </w:pPr>
    </w:p>
    <w:p w14:paraId="724038BA" w14:textId="77777777" w:rsidR="003E39C7" w:rsidRDefault="003E39C7" w:rsidP="003E39C7">
      <w:pPr>
        <w:pStyle w:val="NoSpacing"/>
      </w:pPr>
      <w:r>
        <w:t>25 Dec.1481</w:t>
      </w:r>
      <w:r>
        <w:tab/>
        <w:t>He had died by this date.</w:t>
      </w:r>
    </w:p>
    <w:p w14:paraId="24CD2EC9" w14:textId="77777777" w:rsidR="003E39C7" w:rsidRDefault="003E39C7" w:rsidP="003E39C7">
      <w:pPr>
        <w:pStyle w:val="NoSpacing"/>
      </w:pPr>
      <w:r>
        <w:tab/>
      </w:r>
      <w:r>
        <w:tab/>
        <w:t>(“The Register of Thomas Rotherham, Archbishop of York 1480-1500</w:t>
      </w:r>
    </w:p>
    <w:p w14:paraId="6E888831" w14:textId="77777777" w:rsidR="003E39C7" w:rsidRDefault="003E39C7" w:rsidP="003E39C7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p.11)</w:t>
      </w:r>
    </w:p>
    <w:p w14:paraId="06DDC254" w14:textId="77777777" w:rsidR="003E39C7" w:rsidRDefault="003E39C7" w:rsidP="003E39C7">
      <w:pPr>
        <w:pStyle w:val="NoSpacing"/>
      </w:pPr>
    </w:p>
    <w:p w14:paraId="0474D42E" w14:textId="77777777" w:rsidR="003E39C7" w:rsidRDefault="003E39C7" w:rsidP="003E39C7">
      <w:pPr>
        <w:pStyle w:val="NoSpacing"/>
      </w:pPr>
    </w:p>
    <w:p w14:paraId="10FC9D04" w14:textId="77777777" w:rsidR="003E39C7" w:rsidRDefault="003E39C7" w:rsidP="003E39C7">
      <w:pPr>
        <w:pStyle w:val="NoSpacing"/>
      </w:pPr>
      <w:r>
        <w:t>30 March 2019</w:t>
      </w:r>
    </w:p>
    <w:p w14:paraId="36A56030" w14:textId="77777777" w:rsidR="006B2F86" w:rsidRPr="00E71FC3" w:rsidRDefault="003E39C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10175B" w14:textId="77777777" w:rsidR="003E39C7" w:rsidRDefault="003E39C7" w:rsidP="00E71FC3">
      <w:pPr>
        <w:spacing w:after="0" w:line="240" w:lineRule="auto"/>
      </w:pPr>
      <w:r>
        <w:separator/>
      </w:r>
    </w:p>
  </w:endnote>
  <w:endnote w:type="continuationSeparator" w:id="0">
    <w:p w14:paraId="23BE6BA9" w14:textId="77777777" w:rsidR="003E39C7" w:rsidRDefault="003E39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12C5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7D780" w14:textId="77777777" w:rsidR="003E39C7" w:rsidRDefault="003E39C7" w:rsidP="00E71FC3">
      <w:pPr>
        <w:spacing w:after="0" w:line="240" w:lineRule="auto"/>
      </w:pPr>
      <w:r>
        <w:separator/>
      </w:r>
    </w:p>
  </w:footnote>
  <w:footnote w:type="continuationSeparator" w:id="0">
    <w:p w14:paraId="5D7B7F7C" w14:textId="77777777" w:rsidR="003E39C7" w:rsidRDefault="003E39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9C7"/>
    <w:rsid w:val="001A7C09"/>
    <w:rsid w:val="003E39C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479BF"/>
  <w15:chartTrackingRefBased/>
  <w15:docId w15:val="{441EB3DA-4037-4155-8D67-C97783C9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2019-04-03T21:08:00Z</dcterms:created>
  <dcterms:modified xsi:type="dcterms:W3CDTF">2019-04-03T21:09:00Z</dcterms:modified>
</cp:coreProperties>
</file>