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8640E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Master William GISBOROW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7A734892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</w:p>
    <w:p w14:paraId="33B400ED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</w:p>
    <w:p w14:paraId="1B944F8E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 xml:space="preserve">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 bequeathed him his little, black note.</w:t>
      </w:r>
    </w:p>
    <w:p w14:paraId="23BCAAB1" w14:textId="77777777" w:rsidR="00B153D6" w:rsidRDefault="00B153D6" w:rsidP="00B153D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17ED134F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</w:p>
    <w:p w14:paraId="7D0A6A5A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</w:p>
    <w:p w14:paraId="139F08CB" w14:textId="77777777" w:rsidR="00B153D6" w:rsidRDefault="00B153D6" w:rsidP="00B153D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271084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65C67" w14:textId="77777777" w:rsidR="00B153D6" w:rsidRDefault="00B153D6" w:rsidP="009139A6">
      <w:r>
        <w:separator/>
      </w:r>
    </w:p>
  </w:endnote>
  <w:endnote w:type="continuationSeparator" w:id="0">
    <w:p w14:paraId="54B52C3B" w14:textId="77777777" w:rsidR="00B153D6" w:rsidRDefault="00B153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D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FD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E67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01A1" w14:textId="77777777" w:rsidR="00B153D6" w:rsidRDefault="00B153D6" w:rsidP="009139A6">
      <w:r>
        <w:separator/>
      </w:r>
    </w:p>
  </w:footnote>
  <w:footnote w:type="continuationSeparator" w:id="0">
    <w:p w14:paraId="37F67B6E" w14:textId="77777777" w:rsidR="00B153D6" w:rsidRDefault="00B153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34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9C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1B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D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53D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2E9C"/>
  <w15:chartTrackingRefBased/>
  <w15:docId w15:val="{27A25216-8D50-48F0-BF8B-DDDE550A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2023-03-28T15:19:00Z</dcterms:created>
  <dcterms:modified xsi:type="dcterms:W3CDTF">2023-03-28T15:19:00Z</dcterms:modified>
</cp:coreProperties>
</file>