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A76A" w14:textId="2538E408" w:rsidR="00507168" w:rsidRDefault="00507168" w:rsidP="00507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GIRSTON</w:t>
      </w:r>
      <w:r>
        <w:rPr>
          <w:rFonts w:cs="Times New Roman"/>
          <w:szCs w:val="24"/>
        </w:rPr>
        <w:t xml:space="preserve">       (fl.1453)</w:t>
      </w:r>
    </w:p>
    <w:p w14:paraId="32B74973" w14:textId="0D49779E" w:rsidR="00507168" w:rsidRDefault="00507168" w:rsidP="00507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Leatherseller.</w:t>
      </w:r>
    </w:p>
    <w:p w14:paraId="55424E9C" w14:textId="77777777" w:rsidR="00507168" w:rsidRDefault="00507168" w:rsidP="00507168">
      <w:pPr>
        <w:pStyle w:val="NoSpacing"/>
        <w:rPr>
          <w:rFonts w:cs="Times New Roman"/>
          <w:szCs w:val="24"/>
        </w:rPr>
      </w:pPr>
    </w:p>
    <w:p w14:paraId="71BB1E88" w14:textId="77777777" w:rsidR="00507168" w:rsidRDefault="00507168" w:rsidP="00507168">
      <w:pPr>
        <w:pStyle w:val="NoSpacing"/>
        <w:rPr>
          <w:rFonts w:cs="Times New Roman"/>
          <w:szCs w:val="24"/>
        </w:rPr>
      </w:pPr>
    </w:p>
    <w:p w14:paraId="29D46E3E" w14:textId="77777777" w:rsidR="00875D85" w:rsidRDefault="00875D85" w:rsidP="00875D85">
      <w:pPr>
        <w:pStyle w:val="NoSpacing"/>
      </w:pPr>
      <w:r>
        <w:t>22 Jan.1439</w:t>
      </w:r>
      <w:r>
        <w:tab/>
        <w:t>John Roys of London, cordwainer(q.v.), gifted his goods and chattels to</w:t>
      </w:r>
    </w:p>
    <w:p w14:paraId="5596030F" w14:textId="77777777" w:rsidR="00875D85" w:rsidRDefault="00875D85" w:rsidP="00875D85">
      <w:pPr>
        <w:pStyle w:val="NoSpacing"/>
        <w:tabs>
          <w:tab w:val="left" w:pos="1440"/>
        </w:tabs>
      </w:pPr>
      <w:r>
        <w:tab/>
        <w:t>him and Thomas Hertwell of London, saddler(q.v.).</w:t>
      </w:r>
    </w:p>
    <w:p w14:paraId="77003BAD" w14:textId="77777777" w:rsidR="00875D85" w:rsidRDefault="00875D85" w:rsidP="00875D85">
      <w:pPr>
        <w:pStyle w:val="NoSpacing"/>
        <w:ind w:left="1440"/>
        <w:rPr>
          <w:rFonts w:cs="Times New Roman"/>
          <w:szCs w:val="24"/>
        </w:rPr>
      </w:pPr>
      <w:r w:rsidRPr="00077E02">
        <w:t>(“Calendar of Plea and Memoranda Rolls preserved among the archives of the Corporation of the City of London at the Guildhall A.D. 1413-1437”, edited by A.H.Thomas pub. Cambridge University Press 1943 p.</w:t>
      </w:r>
      <w:r>
        <w:t>161)</w:t>
      </w:r>
    </w:p>
    <w:p w14:paraId="5EFE44E5" w14:textId="77777777" w:rsidR="00875D85" w:rsidRDefault="00875D85" w:rsidP="00875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Oct.1439</w:t>
      </w:r>
      <w:r>
        <w:rPr>
          <w:rFonts w:cs="Times New Roman"/>
          <w:szCs w:val="24"/>
        </w:rPr>
        <w:tab/>
        <w:t>William Wythir of London(q.v.) gifted his goods and chattels to him and</w:t>
      </w:r>
    </w:p>
    <w:p w14:paraId="5BA5F881" w14:textId="77777777" w:rsidR="00875D85" w:rsidRDefault="00875D85" w:rsidP="00875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John Holt of London, waxchandler(q.v.).</w:t>
      </w:r>
    </w:p>
    <w:p w14:paraId="048CD502" w14:textId="2219A5B1" w:rsidR="00875D85" w:rsidRDefault="00875D85" w:rsidP="00875D85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4BA7DA10" w14:textId="77777777" w:rsidR="00507168" w:rsidRDefault="00507168" w:rsidP="00507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was one of those to whom John Bromley of Southwark, dyer(q.v.), gifted</w:t>
      </w:r>
    </w:p>
    <w:p w14:paraId="01656F08" w14:textId="77777777" w:rsidR="00507168" w:rsidRDefault="00507168" w:rsidP="00507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goods and chattels.</w:t>
      </w:r>
    </w:p>
    <w:p w14:paraId="2B6149DE" w14:textId="77777777" w:rsidR="00507168" w:rsidRDefault="00507168" w:rsidP="0050716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180)</w:t>
      </w:r>
    </w:p>
    <w:p w14:paraId="4E5B99D3" w14:textId="77777777" w:rsidR="00507168" w:rsidRDefault="00507168" w:rsidP="00507168">
      <w:pPr>
        <w:pStyle w:val="NoSpacing"/>
        <w:rPr>
          <w:rFonts w:cs="Times New Roman"/>
          <w:szCs w:val="24"/>
        </w:rPr>
      </w:pPr>
    </w:p>
    <w:p w14:paraId="2B290045" w14:textId="77777777" w:rsidR="00507168" w:rsidRDefault="00507168" w:rsidP="00507168">
      <w:pPr>
        <w:pStyle w:val="NoSpacing"/>
        <w:rPr>
          <w:rFonts w:cs="Times New Roman"/>
          <w:szCs w:val="24"/>
        </w:rPr>
      </w:pPr>
    </w:p>
    <w:p w14:paraId="5EFC134F" w14:textId="77777777" w:rsidR="00507168" w:rsidRDefault="00507168" w:rsidP="00507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2023</w:t>
      </w:r>
    </w:p>
    <w:p w14:paraId="1AF3848B" w14:textId="46CE9252" w:rsidR="00875D85" w:rsidRDefault="007251E1" w:rsidP="00507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2023</w:t>
      </w:r>
    </w:p>
    <w:p w14:paraId="3AC41F90" w14:textId="077D990A" w:rsidR="00507168" w:rsidRDefault="00507168" w:rsidP="00507168">
      <w:pPr>
        <w:pStyle w:val="NoSpacing"/>
        <w:rPr>
          <w:rFonts w:cs="Times New Roman"/>
          <w:szCs w:val="24"/>
        </w:rPr>
      </w:pPr>
    </w:p>
    <w:p w14:paraId="595E8454" w14:textId="77777777" w:rsidR="00507168" w:rsidRPr="00507168" w:rsidRDefault="00507168" w:rsidP="00507168">
      <w:pPr>
        <w:pStyle w:val="NoSpacing"/>
        <w:rPr>
          <w:rFonts w:cs="Times New Roman"/>
          <w:szCs w:val="24"/>
        </w:rPr>
      </w:pPr>
    </w:p>
    <w:p w14:paraId="210A7EB6" w14:textId="599B686D" w:rsidR="00507168" w:rsidRPr="00507168" w:rsidRDefault="00507168" w:rsidP="00507168">
      <w:pPr>
        <w:pStyle w:val="NoSpacing"/>
        <w:rPr>
          <w:rFonts w:cs="Times New Roman"/>
          <w:szCs w:val="24"/>
        </w:rPr>
      </w:pPr>
    </w:p>
    <w:p w14:paraId="6176B303" w14:textId="34C672EC" w:rsidR="00507168" w:rsidRPr="00D60191" w:rsidRDefault="00507168" w:rsidP="009139A6">
      <w:pPr>
        <w:pStyle w:val="NoSpacing"/>
        <w:rPr>
          <w:rFonts w:cs="Times New Roman"/>
          <w:szCs w:val="24"/>
        </w:rPr>
      </w:pPr>
    </w:p>
    <w:sectPr w:rsidR="00507168" w:rsidRPr="00D601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728D" w14:textId="77777777" w:rsidR="002F0D9A" w:rsidRDefault="002F0D9A" w:rsidP="009139A6">
      <w:r>
        <w:separator/>
      </w:r>
    </w:p>
  </w:endnote>
  <w:endnote w:type="continuationSeparator" w:id="0">
    <w:p w14:paraId="618F574C" w14:textId="77777777" w:rsidR="002F0D9A" w:rsidRDefault="002F0D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07E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22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96D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5CDA1" w14:textId="77777777" w:rsidR="002F0D9A" w:rsidRDefault="002F0D9A" w:rsidP="009139A6">
      <w:r>
        <w:separator/>
      </w:r>
    </w:p>
  </w:footnote>
  <w:footnote w:type="continuationSeparator" w:id="0">
    <w:p w14:paraId="0E2D1AB4" w14:textId="77777777" w:rsidR="002F0D9A" w:rsidRDefault="002F0D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67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D43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67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91"/>
    <w:rsid w:val="000666E0"/>
    <w:rsid w:val="002510B7"/>
    <w:rsid w:val="002F0D9A"/>
    <w:rsid w:val="00507168"/>
    <w:rsid w:val="005C130B"/>
    <w:rsid w:val="007251E1"/>
    <w:rsid w:val="00826F5C"/>
    <w:rsid w:val="00875D85"/>
    <w:rsid w:val="009139A6"/>
    <w:rsid w:val="009448BB"/>
    <w:rsid w:val="00947624"/>
    <w:rsid w:val="00A3176C"/>
    <w:rsid w:val="00AE65F8"/>
    <w:rsid w:val="00BA00AB"/>
    <w:rsid w:val="00CB4ED9"/>
    <w:rsid w:val="00D6019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E5454"/>
  <w15:chartTrackingRefBased/>
  <w15:docId w15:val="{25E2CC6D-6C49-477F-AE42-6E4E6D77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2023-06-04T17:32:00Z</dcterms:created>
  <dcterms:modified xsi:type="dcterms:W3CDTF">2023-10-14T08:01:00Z</dcterms:modified>
</cp:coreProperties>
</file>