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82D3F" w14:textId="77777777" w:rsidR="0044578F" w:rsidRDefault="0044578F" w:rsidP="0044578F">
      <w:pPr>
        <w:pStyle w:val="NoSpacing"/>
      </w:pPr>
      <w:r>
        <w:rPr>
          <w:u w:val="single"/>
        </w:rPr>
        <w:t>Henry GIRLYNGTON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14:paraId="71BCAA8B" w14:textId="77777777" w:rsidR="0044578F" w:rsidRDefault="0044578F" w:rsidP="0044578F">
      <w:pPr>
        <w:pStyle w:val="NoSpacing"/>
      </w:pPr>
    </w:p>
    <w:p w14:paraId="6DE77C79" w14:textId="77777777" w:rsidR="0044578F" w:rsidRDefault="0044578F" w:rsidP="0044578F">
      <w:pPr>
        <w:pStyle w:val="NoSpacing"/>
      </w:pPr>
    </w:p>
    <w:p w14:paraId="649F1009" w14:textId="77777777" w:rsidR="0044578F" w:rsidRDefault="0044578F" w:rsidP="0044578F">
      <w:pPr>
        <w:pStyle w:val="NoSpacing"/>
      </w:pPr>
      <w:r>
        <w:t xml:space="preserve">  3 Sep.1428</w:t>
      </w:r>
      <w:r>
        <w:tab/>
        <w:t>He was a juror on the inquisition post mortem held in York Castle into</w:t>
      </w:r>
    </w:p>
    <w:p w14:paraId="453720A1" w14:textId="77777777" w:rsidR="0044578F" w:rsidRDefault="0044578F" w:rsidP="0044578F">
      <w:pPr>
        <w:pStyle w:val="NoSpacing"/>
      </w:pPr>
      <w:r>
        <w:tab/>
      </w:r>
      <w:r>
        <w:tab/>
        <w:t xml:space="preserve">lands of Elizabeth </w:t>
      </w:r>
      <w:proofErr w:type="spellStart"/>
      <w:r>
        <w:t>FitzHugh</w:t>
      </w:r>
      <w:proofErr w:type="spellEnd"/>
      <w:r>
        <w:t>(q.v.).</w:t>
      </w:r>
    </w:p>
    <w:p w14:paraId="6EEBA7E3" w14:textId="77777777" w:rsidR="0044578F" w:rsidRDefault="0044578F" w:rsidP="0044578F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23-89)</w:t>
      </w:r>
    </w:p>
    <w:p w14:paraId="6194A2C7" w14:textId="77777777" w:rsidR="0044578F" w:rsidRDefault="0044578F" w:rsidP="0044578F">
      <w:pPr>
        <w:pStyle w:val="NoSpacing"/>
      </w:pPr>
    </w:p>
    <w:p w14:paraId="1E359B1D" w14:textId="77777777" w:rsidR="0044578F" w:rsidRDefault="0044578F" w:rsidP="0044578F">
      <w:pPr>
        <w:pStyle w:val="NoSpacing"/>
      </w:pPr>
    </w:p>
    <w:p w14:paraId="098C73D1" w14:textId="77777777" w:rsidR="0044578F" w:rsidRPr="00A6472D" w:rsidRDefault="0044578F" w:rsidP="0044578F">
      <w:pPr>
        <w:pStyle w:val="NoSpacing"/>
      </w:pPr>
      <w:r>
        <w:t>21 July 2018</w:t>
      </w:r>
    </w:p>
    <w:p w14:paraId="5E956DA4" w14:textId="4FB3D53C" w:rsidR="006B2F86" w:rsidRPr="0044578F" w:rsidRDefault="0044578F" w:rsidP="00E71FC3">
      <w:pPr>
        <w:pStyle w:val="NoSpacing"/>
      </w:pPr>
      <w:bookmarkStart w:id="0" w:name="_GoBack"/>
      <w:bookmarkEnd w:id="0"/>
    </w:p>
    <w:sectPr w:rsidR="006B2F86" w:rsidRPr="004457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11031" w14:textId="77777777" w:rsidR="0044578F" w:rsidRDefault="0044578F" w:rsidP="00E71FC3">
      <w:pPr>
        <w:spacing w:after="0" w:line="240" w:lineRule="auto"/>
      </w:pPr>
      <w:r>
        <w:separator/>
      </w:r>
    </w:p>
  </w:endnote>
  <w:endnote w:type="continuationSeparator" w:id="0">
    <w:p w14:paraId="5AB20BD2" w14:textId="77777777" w:rsidR="0044578F" w:rsidRDefault="0044578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534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C1F38" w14:textId="77777777" w:rsidR="0044578F" w:rsidRDefault="0044578F" w:rsidP="00E71FC3">
      <w:pPr>
        <w:spacing w:after="0" w:line="240" w:lineRule="auto"/>
      </w:pPr>
      <w:r>
        <w:separator/>
      </w:r>
    </w:p>
  </w:footnote>
  <w:footnote w:type="continuationSeparator" w:id="0">
    <w:p w14:paraId="03F27FB3" w14:textId="77777777" w:rsidR="0044578F" w:rsidRDefault="0044578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8F"/>
    <w:rsid w:val="001A7C09"/>
    <w:rsid w:val="0044578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ED9B7"/>
  <w15:chartTrackingRefBased/>
  <w15:docId w15:val="{B271E5AC-6218-44E2-A200-129D9CB3D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2018-07-21T14:32:00Z</dcterms:created>
  <dcterms:modified xsi:type="dcterms:W3CDTF">2018-07-21T14:32:00Z</dcterms:modified>
</cp:coreProperties>
</file>