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F8" w:rsidRDefault="00233FF8" w:rsidP="00233FF8">
      <w:pPr>
        <w:pStyle w:val="NoSpacing"/>
      </w:pPr>
      <w:r>
        <w:rPr>
          <w:u w:val="single"/>
        </w:rPr>
        <w:t>Robert GIRDYK</w:t>
      </w:r>
      <w:r>
        <w:t xml:space="preserve">       </w:t>
      </w:r>
      <w:r>
        <w:t>(fl.1426)</w:t>
      </w:r>
    </w:p>
    <w:p w:rsidR="00233FF8" w:rsidRDefault="00233FF8" w:rsidP="00233FF8">
      <w:pPr>
        <w:pStyle w:val="NoSpacing"/>
      </w:pPr>
    </w:p>
    <w:p w:rsidR="00233FF8" w:rsidRDefault="00233FF8" w:rsidP="00233FF8">
      <w:pPr>
        <w:pStyle w:val="NoSpacing"/>
      </w:pPr>
    </w:p>
    <w:p w:rsidR="00233FF8" w:rsidRDefault="00233FF8" w:rsidP="00233FF8">
      <w:pPr>
        <w:pStyle w:val="NoSpacing"/>
      </w:pPr>
      <w:r>
        <w:t xml:space="preserve">  6 Nov.1426</w:t>
      </w:r>
      <w:r>
        <w:tab/>
        <w:t>Ellen Whaysh(q.v.), the widow of Henry Saxeby, granted all her lands</w:t>
      </w:r>
    </w:p>
    <w:p w:rsidR="00233FF8" w:rsidRDefault="00233FF8" w:rsidP="00233FF8">
      <w:pPr>
        <w:pStyle w:val="NoSpacing"/>
      </w:pPr>
      <w:r>
        <w:tab/>
      </w:r>
      <w:r>
        <w:tab/>
        <w:t>and tenements in the vill and district of Clixby, Lincolnshire, to him and</w:t>
      </w:r>
    </w:p>
    <w:p w:rsidR="00233FF8" w:rsidRDefault="00233FF8" w:rsidP="00233FF8">
      <w:pPr>
        <w:pStyle w:val="NoSpacing"/>
      </w:pPr>
      <w:r>
        <w:tab/>
      </w:r>
      <w:r>
        <w:tab/>
        <w:t>Sir Thomas Comberworth</w:t>
      </w:r>
      <w:bookmarkStart w:id="0" w:name="_GoBack"/>
      <w:bookmarkEnd w:id="0"/>
      <w:r>
        <w:t>(q.v.).</w:t>
      </w:r>
    </w:p>
    <w:p w:rsidR="00233FF8" w:rsidRDefault="00233FF8" w:rsidP="00233FF8">
      <w:pPr>
        <w:pStyle w:val="NoSpacing"/>
      </w:pPr>
      <w:r>
        <w:tab/>
      </w:r>
      <w:r>
        <w:tab/>
        <w:t>(www.inquisitionspostmortem.ac.uk  ref. eCIPM 23-34)</w:t>
      </w:r>
    </w:p>
    <w:p w:rsidR="00233FF8" w:rsidRDefault="00233FF8" w:rsidP="00233FF8">
      <w:pPr>
        <w:pStyle w:val="NoSpacing"/>
      </w:pPr>
    </w:p>
    <w:p w:rsidR="00233FF8" w:rsidRDefault="00233FF8" w:rsidP="00233FF8">
      <w:pPr>
        <w:pStyle w:val="NoSpacing"/>
      </w:pPr>
    </w:p>
    <w:p w:rsidR="00233FF8" w:rsidRPr="00CB654E" w:rsidRDefault="00233FF8" w:rsidP="00233FF8">
      <w:pPr>
        <w:pStyle w:val="NoSpacing"/>
      </w:pPr>
      <w:r>
        <w:t>24 June 2017</w:t>
      </w:r>
    </w:p>
    <w:p w:rsidR="006B2F86" w:rsidRPr="00233FF8" w:rsidRDefault="00233FF8" w:rsidP="00E71FC3">
      <w:pPr>
        <w:pStyle w:val="NoSpacing"/>
      </w:pPr>
    </w:p>
    <w:sectPr w:rsidR="006B2F86" w:rsidRPr="00233F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FF8" w:rsidRDefault="00233FF8" w:rsidP="00E71FC3">
      <w:pPr>
        <w:spacing w:after="0" w:line="240" w:lineRule="auto"/>
      </w:pPr>
      <w:r>
        <w:separator/>
      </w:r>
    </w:p>
  </w:endnote>
  <w:endnote w:type="continuationSeparator" w:id="0">
    <w:p w:rsidR="00233FF8" w:rsidRDefault="00233F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FF8" w:rsidRDefault="00233FF8" w:rsidP="00E71FC3">
      <w:pPr>
        <w:spacing w:after="0" w:line="240" w:lineRule="auto"/>
      </w:pPr>
      <w:r>
        <w:separator/>
      </w:r>
    </w:p>
  </w:footnote>
  <w:footnote w:type="continuationSeparator" w:id="0">
    <w:p w:rsidR="00233FF8" w:rsidRDefault="00233F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F8"/>
    <w:rsid w:val="001A7C09"/>
    <w:rsid w:val="00233FF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8909"/>
  <w15:chartTrackingRefBased/>
  <w15:docId w15:val="{F76684BE-5567-4FF0-903F-469EAEEC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2017-06-24T21:23:00Z</dcterms:created>
  <dcterms:modified xsi:type="dcterms:W3CDTF">2017-06-24T21:24:00Z</dcterms:modified>
</cp:coreProperties>
</file>