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822963" w14:textId="275076B9" w:rsidR="006B2F86" w:rsidRDefault="00C27910" w:rsidP="00E71FC3">
      <w:pPr>
        <w:pStyle w:val="NoSpacing"/>
      </w:pPr>
      <w:r>
        <w:rPr>
          <w:u w:val="single"/>
        </w:rPr>
        <w:t>William GIRDLYNGTON</w:t>
      </w:r>
      <w:r>
        <w:t xml:space="preserve">   </w:t>
      </w:r>
      <w:proofErr w:type="gramStart"/>
      <w:r>
        <w:t xml:space="preserve">   (</w:t>
      </w:r>
      <w:proofErr w:type="gramEnd"/>
      <w:r>
        <w:t>fl.1459)</w:t>
      </w:r>
    </w:p>
    <w:p w14:paraId="54E755C5" w14:textId="02F1C774" w:rsidR="00C27910" w:rsidRDefault="00C27910" w:rsidP="00E71FC3">
      <w:pPr>
        <w:pStyle w:val="NoSpacing"/>
      </w:pPr>
      <w:r>
        <w:t xml:space="preserve">of York. </w:t>
      </w:r>
      <w:proofErr w:type="spellStart"/>
      <w:r>
        <w:t>Coner</w:t>
      </w:r>
      <w:proofErr w:type="spellEnd"/>
      <w:r>
        <w:t>.</w:t>
      </w:r>
    </w:p>
    <w:p w14:paraId="107D52D5" w14:textId="32DF76DF" w:rsidR="00C27910" w:rsidRDefault="00C27910" w:rsidP="00E71FC3">
      <w:pPr>
        <w:pStyle w:val="NoSpacing"/>
      </w:pPr>
    </w:p>
    <w:p w14:paraId="41E00A0D" w14:textId="4AEE61AC" w:rsidR="00C27910" w:rsidRDefault="00C27910" w:rsidP="00E71FC3">
      <w:pPr>
        <w:pStyle w:val="NoSpacing"/>
      </w:pPr>
    </w:p>
    <w:p w14:paraId="3625F23B" w14:textId="61A7E672" w:rsidR="00C27910" w:rsidRDefault="00C27910" w:rsidP="00E71FC3">
      <w:pPr>
        <w:pStyle w:val="NoSpacing"/>
      </w:pPr>
      <w:r>
        <w:t xml:space="preserve">Son:   William, </w:t>
      </w:r>
      <w:proofErr w:type="spellStart"/>
      <w:r>
        <w:t>coner</w:t>
      </w:r>
      <w:proofErr w:type="spellEnd"/>
      <w:r>
        <w:t>(q.v.).   (R.F.Y. p.209)</w:t>
      </w:r>
    </w:p>
    <w:p w14:paraId="01407FE1" w14:textId="227693C3" w:rsidR="00C27910" w:rsidRDefault="00C27910" w:rsidP="00E71FC3">
      <w:pPr>
        <w:pStyle w:val="NoSpacing"/>
      </w:pPr>
    </w:p>
    <w:p w14:paraId="3A0F5C16" w14:textId="7A4C7877" w:rsidR="00C27910" w:rsidRDefault="00C27910" w:rsidP="00E71FC3">
      <w:pPr>
        <w:pStyle w:val="NoSpacing"/>
      </w:pPr>
    </w:p>
    <w:p w14:paraId="62B665DD" w14:textId="3A0AC47D" w:rsidR="00C27910" w:rsidRDefault="00C27910" w:rsidP="00E71FC3">
      <w:pPr>
        <w:pStyle w:val="NoSpacing"/>
      </w:pPr>
      <w:r>
        <w:tab/>
        <w:t>1484</w:t>
      </w:r>
      <w:r>
        <w:tab/>
        <w:t>William, junior(q.v.), became a Freeman by patrimony.   (ibid.)</w:t>
      </w:r>
    </w:p>
    <w:p w14:paraId="316F977C" w14:textId="21132C97" w:rsidR="00C27910" w:rsidRDefault="00C27910" w:rsidP="00E71FC3">
      <w:pPr>
        <w:pStyle w:val="NoSpacing"/>
      </w:pPr>
    </w:p>
    <w:p w14:paraId="77A26DB3" w14:textId="2D576BDB" w:rsidR="00C27910" w:rsidRDefault="00C27910" w:rsidP="00E71FC3">
      <w:pPr>
        <w:pStyle w:val="NoSpacing"/>
      </w:pPr>
    </w:p>
    <w:p w14:paraId="0DD185E8" w14:textId="39737C8E" w:rsidR="00C27910" w:rsidRPr="00C27910" w:rsidRDefault="00C27910" w:rsidP="00E71FC3">
      <w:pPr>
        <w:pStyle w:val="NoSpacing"/>
      </w:pPr>
      <w:r>
        <w:t>25 September 2018</w:t>
      </w:r>
      <w:bookmarkStart w:id="0" w:name="_GoBack"/>
      <w:bookmarkEnd w:id="0"/>
    </w:p>
    <w:sectPr w:rsidR="00C27910" w:rsidRPr="00C27910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970FD27" w14:textId="77777777" w:rsidR="00C27910" w:rsidRDefault="00C27910" w:rsidP="00E71FC3">
      <w:pPr>
        <w:spacing w:after="0" w:line="240" w:lineRule="auto"/>
      </w:pPr>
      <w:r>
        <w:separator/>
      </w:r>
    </w:p>
  </w:endnote>
  <w:endnote w:type="continuationSeparator" w:id="0">
    <w:p w14:paraId="7F226021" w14:textId="77777777" w:rsidR="00C27910" w:rsidRDefault="00C2791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E9325D6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67A81C6" w14:textId="77777777" w:rsidR="00C27910" w:rsidRDefault="00C27910" w:rsidP="00E71FC3">
      <w:pPr>
        <w:spacing w:after="0" w:line="240" w:lineRule="auto"/>
      </w:pPr>
      <w:r>
        <w:separator/>
      </w:r>
    </w:p>
  </w:footnote>
  <w:footnote w:type="continuationSeparator" w:id="0">
    <w:p w14:paraId="4DC46863" w14:textId="77777777" w:rsidR="00C27910" w:rsidRDefault="00C2791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7910"/>
    <w:rsid w:val="001A7C09"/>
    <w:rsid w:val="00577BD5"/>
    <w:rsid w:val="00656CBA"/>
    <w:rsid w:val="006A1F77"/>
    <w:rsid w:val="00733BE7"/>
    <w:rsid w:val="00AB52E8"/>
    <w:rsid w:val="00B16D3F"/>
    <w:rsid w:val="00BB41AC"/>
    <w:rsid w:val="00C27910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7713D1"/>
  <w15:chartTrackingRefBased/>
  <w15:docId w15:val="{FD4A7DF8-0F70-4AE4-B94D-4F4468915A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28</Words>
  <Characters>163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2018-09-25T20:10:00Z</dcterms:created>
  <dcterms:modified xsi:type="dcterms:W3CDTF">2018-09-25T20:12:00Z</dcterms:modified>
</cp:coreProperties>
</file>