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62F91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GIRDELLER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0CBC5DD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Ross on </w:t>
      </w:r>
      <w:proofErr w:type="spellStart"/>
      <w:r>
        <w:rPr>
          <w:rFonts w:ascii="Times New Roman" w:hAnsi="Times New Roman" w:cs="Times New Roman"/>
          <w:sz w:val="24"/>
          <w:szCs w:val="24"/>
        </w:rPr>
        <w:t>Wye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4727040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490D3C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8D8ECC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7AC2218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31A4C178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Herefordshire, the taxes of a fifteenth and a tenth.</w:t>
      </w:r>
    </w:p>
    <w:p w14:paraId="189EEEC4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243A8456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F39461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9055D5" w14:textId="77777777" w:rsidR="003847FF" w:rsidRDefault="003847FF" w:rsidP="003847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5AEB77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F1A0B" w14:textId="77777777" w:rsidR="003847FF" w:rsidRDefault="003847FF" w:rsidP="009139A6">
      <w:r>
        <w:separator/>
      </w:r>
    </w:p>
  </w:endnote>
  <w:endnote w:type="continuationSeparator" w:id="0">
    <w:p w14:paraId="7DA05FEB" w14:textId="77777777" w:rsidR="003847FF" w:rsidRDefault="003847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34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245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DB3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20100" w14:textId="77777777" w:rsidR="003847FF" w:rsidRDefault="003847FF" w:rsidP="009139A6">
      <w:r>
        <w:separator/>
      </w:r>
    </w:p>
  </w:footnote>
  <w:footnote w:type="continuationSeparator" w:id="0">
    <w:p w14:paraId="7F8A9824" w14:textId="77777777" w:rsidR="003847FF" w:rsidRDefault="003847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357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EC1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8D8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7FF"/>
    <w:rsid w:val="000666E0"/>
    <w:rsid w:val="002510B7"/>
    <w:rsid w:val="003847F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5A53B"/>
  <w15:chartTrackingRefBased/>
  <w15:docId w15:val="{D68F6686-2EC2-4583-91F1-6B63ABDD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2021-10-29T20:00:00Z</dcterms:created>
  <dcterms:modified xsi:type="dcterms:W3CDTF">2021-10-29T20:00:00Z</dcterms:modified>
</cp:coreProperties>
</file>