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79B82" w14:textId="77777777" w:rsidR="00BE0E4D" w:rsidRDefault="00BE0E4D" w:rsidP="00BE0E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GIRDELER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14:paraId="41B590A9" w14:textId="77777777" w:rsidR="00BE0E4D" w:rsidRDefault="00BE0E4D" w:rsidP="00BE0E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Gloucester. Cutler.</w:t>
      </w:r>
    </w:p>
    <w:p w14:paraId="6D7B7357" w14:textId="77777777" w:rsidR="00BE0E4D" w:rsidRDefault="00BE0E4D" w:rsidP="00BE0E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404C98A" w14:textId="77777777" w:rsidR="00BE0E4D" w:rsidRDefault="00BE0E4D" w:rsidP="00BE0E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6B49391" w14:textId="77777777" w:rsidR="00BE0E4D" w:rsidRDefault="00BE0E4D" w:rsidP="00BE0E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1427</w:t>
      </w:r>
      <w:r>
        <w:rPr>
          <w:rFonts w:ascii="Times New Roman" w:hAnsi="Times New Roman" w:cs="Times New Roman"/>
          <w:sz w:val="24"/>
          <w:szCs w:val="24"/>
        </w:rPr>
        <w:tab/>
        <w:t>John Everard(q.v.) brought a plaint of debt against him.</w:t>
      </w:r>
    </w:p>
    <w:p w14:paraId="488DF2BF" w14:textId="77777777" w:rsidR="00BE0E4D" w:rsidRDefault="00BE0E4D" w:rsidP="00BE0E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C6DE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8A677C3" w14:textId="77777777" w:rsidR="00BE0E4D" w:rsidRDefault="00BE0E4D" w:rsidP="00BE0E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54D164E" w14:textId="77777777" w:rsidR="00BE0E4D" w:rsidRDefault="00BE0E4D" w:rsidP="00BE0E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95D9D75" w14:textId="77777777" w:rsidR="00BE0E4D" w:rsidRDefault="00BE0E4D" w:rsidP="00BE0E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July 2022</w:t>
      </w:r>
    </w:p>
    <w:p w14:paraId="0CE49DA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8D9D7" w14:textId="77777777" w:rsidR="00BE0E4D" w:rsidRDefault="00BE0E4D" w:rsidP="009139A6">
      <w:r>
        <w:separator/>
      </w:r>
    </w:p>
  </w:endnote>
  <w:endnote w:type="continuationSeparator" w:id="0">
    <w:p w14:paraId="7877465B" w14:textId="77777777" w:rsidR="00BE0E4D" w:rsidRDefault="00BE0E4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C4D4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90C6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42B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12F91" w14:textId="77777777" w:rsidR="00BE0E4D" w:rsidRDefault="00BE0E4D" w:rsidP="009139A6">
      <w:r>
        <w:separator/>
      </w:r>
    </w:p>
  </w:footnote>
  <w:footnote w:type="continuationSeparator" w:id="0">
    <w:p w14:paraId="2D9B9DB7" w14:textId="77777777" w:rsidR="00BE0E4D" w:rsidRDefault="00BE0E4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09C3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9F5C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C19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E4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E0E4D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94DFD"/>
  <w15:chartTrackingRefBased/>
  <w15:docId w15:val="{3FBA6129-E0EA-494D-B38E-CD5EBE86E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E0E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2022-07-17T15:57:00Z</dcterms:created>
  <dcterms:modified xsi:type="dcterms:W3CDTF">2022-07-17T15:58:00Z</dcterms:modified>
</cp:coreProperties>
</file>